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0C6A8" w14:textId="74918CC3" w:rsidR="000758E5" w:rsidRDefault="00E64733" w:rsidP="004C015A">
      <w:pPr>
        <w:pStyle w:val="Overskrift1"/>
      </w:pPr>
      <w:r w:rsidRPr="00E64733">
        <w:t>Invitation</w:t>
      </w:r>
    </w:p>
    <w:p w14:paraId="59E2B452" w14:textId="77777777" w:rsidR="00E64733" w:rsidRDefault="00E64733" w:rsidP="004C015A"/>
    <w:p w14:paraId="18CC212C" w14:textId="06AA5C70" w:rsidR="00E64733" w:rsidRPr="00E64733" w:rsidRDefault="00E64733" w:rsidP="004C015A">
      <w:pPr>
        <w:rPr>
          <w:sz w:val="24"/>
          <w:szCs w:val="24"/>
        </w:rPr>
      </w:pPr>
      <w:r w:rsidRPr="00E64733">
        <w:rPr>
          <w:sz w:val="24"/>
          <w:szCs w:val="24"/>
        </w:rPr>
        <w:t xml:space="preserve">I anledningen af </w:t>
      </w:r>
      <w:r w:rsidR="004C015A">
        <w:rPr>
          <w:sz w:val="24"/>
          <w:szCs w:val="24"/>
        </w:rPr>
        <w:t xml:space="preserve">at </w:t>
      </w:r>
      <w:r w:rsidRPr="00E64733">
        <w:rPr>
          <w:sz w:val="24"/>
          <w:szCs w:val="24"/>
        </w:rPr>
        <w:t xml:space="preserve">[indsæt stillingsbetegnelse] </w:t>
      </w:r>
    </w:p>
    <w:p w14:paraId="6A216442" w14:textId="77777777" w:rsidR="00E64733" w:rsidRPr="00E64733" w:rsidRDefault="00E64733" w:rsidP="004C015A">
      <w:pPr>
        <w:pStyle w:val="Overskrift1"/>
        <w:rPr>
          <w:color w:val="33CCCC"/>
          <w:sz w:val="24"/>
          <w:szCs w:val="24"/>
        </w:rPr>
      </w:pPr>
    </w:p>
    <w:p w14:paraId="1E101890" w14:textId="2CE102D9" w:rsidR="00E64733" w:rsidRPr="00E64733" w:rsidRDefault="00E64733" w:rsidP="004C015A">
      <w:pPr>
        <w:rPr>
          <w:b/>
          <w:bCs/>
          <w:sz w:val="24"/>
          <w:szCs w:val="24"/>
        </w:rPr>
      </w:pPr>
      <w:r w:rsidRPr="00E64733">
        <w:rPr>
          <w:b/>
          <w:bCs/>
          <w:sz w:val="24"/>
          <w:szCs w:val="24"/>
        </w:rPr>
        <w:t>[indsæt navn og efternavn]</w:t>
      </w:r>
    </w:p>
    <w:p w14:paraId="6A8B04F5" w14:textId="77777777" w:rsidR="00E64733" w:rsidRPr="00E64733" w:rsidRDefault="00E64733" w:rsidP="004C015A">
      <w:pPr>
        <w:rPr>
          <w:sz w:val="24"/>
          <w:szCs w:val="24"/>
        </w:rPr>
      </w:pPr>
    </w:p>
    <w:p w14:paraId="4545BB4B" w14:textId="344750E8" w:rsidR="0054015E" w:rsidRDefault="00E64733" w:rsidP="004C015A">
      <w:pPr>
        <w:rPr>
          <w:sz w:val="24"/>
          <w:szCs w:val="24"/>
        </w:rPr>
      </w:pPr>
      <w:r w:rsidRPr="00E64733">
        <w:rPr>
          <w:sz w:val="24"/>
          <w:szCs w:val="24"/>
        </w:rPr>
        <w:t xml:space="preserve">kan fejre </w:t>
      </w:r>
      <w:r>
        <w:rPr>
          <w:sz w:val="24"/>
          <w:szCs w:val="24"/>
        </w:rPr>
        <w:t xml:space="preserve">[indsæt </w:t>
      </w:r>
      <w:r w:rsidR="0054015E">
        <w:rPr>
          <w:sz w:val="24"/>
          <w:szCs w:val="24"/>
        </w:rPr>
        <w:t>mærkedag]</w:t>
      </w:r>
      <w:r w:rsidRPr="00E64733">
        <w:rPr>
          <w:sz w:val="24"/>
          <w:szCs w:val="24"/>
        </w:rPr>
        <w:t xml:space="preserve"> ved Haderslev Kommune</w:t>
      </w:r>
      <w:r w:rsidR="004C015A">
        <w:rPr>
          <w:sz w:val="24"/>
          <w:szCs w:val="24"/>
        </w:rPr>
        <w:t xml:space="preserve">, </w:t>
      </w:r>
      <w:r w:rsidRPr="00E64733">
        <w:rPr>
          <w:sz w:val="24"/>
          <w:szCs w:val="24"/>
        </w:rPr>
        <w:t>afholde</w:t>
      </w:r>
      <w:r w:rsidR="0054015E">
        <w:rPr>
          <w:sz w:val="24"/>
          <w:szCs w:val="24"/>
        </w:rPr>
        <w:t>r vi</w:t>
      </w:r>
      <w:r w:rsidRPr="00E64733">
        <w:rPr>
          <w:sz w:val="24"/>
          <w:szCs w:val="24"/>
        </w:rPr>
        <w:t xml:space="preserve"> reception</w:t>
      </w:r>
    </w:p>
    <w:p w14:paraId="23727770" w14:textId="3F305B28" w:rsidR="00A30DCA" w:rsidRPr="00A30DCA" w:rsidRDefault="0054015E" w:rsidP="004C015A">
      <w:pP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sz w:val="24"/>
          <w:szCs w:val="24"/>
        </w:rPr>
        <w:t>xx. måned 202x kl. xx.xx – xx.xx</w:t>
      </w:r>
      <w:r w:rsidR="004C015A">
        <w:rPr>
          <w:b/>
          <w:sz w:val="24"/>
          <w:szCs w:val="24"/>
        </w:rPr>
        <w:t xml:space="preserve"> </w:t>
      </w:r>
      <w:r w:rsidR="00E64733" w:rsidRPr="00E64733">
        <w:rPr>
          <w:sz w:val="24"/>
          <w:szCs w:val="24"/>
        </w:rPr>
        <w:t xml:space="preserve">i </w:t>
      </w:r>
      <w:r>
        <w:rPr>
          <w:sz w:val="24"/>
          <w:szCs w:val="24"/>
        </w:rPr>
        <w:t>[indsæt sted og adresse]</w:t>
      </w:r>
      <w:r w:rsidR="004C015A">
        <w:rPr>
          <w:sz w:val="24"/>
          <w:szCs w:val="24"/>
        </w:rPr>
        <w:t>.</w:t>
      </w:r>
      <w:r w:rsidR="00A30DCA">
        <w:rPr>
          <w:sz w:val="24"/>
          <w:szCs w:val="24"/>
        </w:rPr>
        <w:br/>
      </w:r>
    </w:p>
    <w:p w14:paraId="180B8DBE" w14:textId="04B2D005" w:rsidR="004C015A" w:rsidRDefault="004C015A" w:rsidP="004C01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Vi håber, du har lyst til at komme og fejre [indsæt fornavn]s store dag.</w:t>
      </w:r>
    </w:p>
    <w:p w14:paraId="30887405" w14:textId="77777777" w:rsidR="004C015A" w:rsidRDefault="004C015A" w:rsidP="004C015A">
      <w:pPr>
        <w:spacing w:line="360" w:lineRule="auto"/>
        <w:rPr>
          <w:sz w:val="24"/>
          <w:szCs w:val="24"/>
        </w:rPr>
      </w:pPr>
    </w:p>
    <w:p w14:paraId="3C588854" w14:textId="024F8F50" w:rsidR="00E64733" w:rsidRPr="00E64733" w:rsidRDefault="004C015A" w:rsidP="004C01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Svar gerne </w:t>
      </w:r>
      <w:r w:rsidR="0054015E">
        <w:rPr>
          <w:sz w:val="24"/>
          <w:szCs w:val="24"/>
        </w:rPr>
        <w:t>til</w:t>
      </w:r>
      <w:r w:rsidR="00E64733" w:rsidRPr="00E64733">
        <w:rPr>
          <w:sz w:val="24"/>
          <w:szCs w:val="24"/>
        </w:rPr>
        <w:t xml:space="preserve"> </w:t>
      </w:r>
      <w:r w:rsidR="0054015E">
        <w:rPr>
          <w:sz w:val="24"/>
          <w:szCs w:val="24"/>
        </w:rPr>
        <w:t xml:space="preserve">[indsæt kontaktperson] </w:t>
      </w:r>
      <w:r>
        <w:rPr>
          <w:sz w:val="24"/>
          <w:szCs w:val="24"/>
        </w:rPr>
        <w:t xml:space="preserve">senest den xx. måned 202x </w:t>
      </w:r>
      <w:r w:rsidR="0054015E">
        <w:rPr>
          <w:sz w:val="24"/>
          <w:szCs w:val="24"/>
        </w:rPr>
        <w:t xml:space="preserve">på mail </w:t>
      </w:r>
      <w:hyperlink r:id="rId7" w:history="1">
        <w:r w:rsidR="0054015E" w:rsidRPr="00D33FC7">
          <w:rPr>
            <w:rStyle w:val="Hyperlink"/>
            <w:sz w:val="24"/>
            <w:szCs w:val="24"/>
          </w:rPr>
          <w:t>xxxx@haderslev.dk</w:t>
        </w:r>
      </w:hyperlink>
      <w:r w:rsidR="0054015E">
        <w:rPr>
          <w:sz w:val="24"/>
          <w:szCs w:val="24"/>
        </w:rPr>
        <w:t xml:space="preserve"> </w:t>
      </w:r>
      <w:r w:rsidR="00E64733" w:rsidRPr="00E64733">
        <w:rPr>
          <w:sz w:val="24"/>
          <w:szCs w:val="24"/>
        </w:rPr>
        <w:t xml:space="preserve">eller </w:t>
      </w:r>
      <w:r w:rsidR="0054015E">
        <w:rPr>
          <w:sz w:val="24"/>
          <w:szCs w:val="24"/>
        </w:rPr>
        <w:t>telefon: xx xx xx xx</w:t>
      </w:r>
      <w:r>
        <w:rPr>
          <w:sz w:val="24"/>
          <w:szCs w:val="24"/>
        </w:rPr>
        <w:t>, så vi ved, hvor mange der kommer.</w:t>
      </w:r>
    </w:p>
    <w:p w14:paraId="6D5949F5" w14:textId="77777777" w:rsidR="00E64733" w:rsidRPr="00E64733" w:rsidRDefault="00E64733" w:rsidP="004C015A">
      <w:pPr>
        <w:rPr>
          <w:sz w:val="24"/>
          <w:szCs w:val="24"/>
        </w:rPr>
      </w:pPr>
    </w:p>
    <w:p w14:paraId="15772009" w14:textId="77777777" w:rsidR="00E64733" w:rsidRPr="00E64733" w:rsidRDefault="00E64733" w:rsidP="004C015A">
      <w:pPr>
        <w:rPr>
          <w:sz w:val="24"/>
          <w:szCs w:val="24"/>
        </w:rPr>
      </w:pPr>
    </w:p>
    <w:tbl>
      <w:tblPr>
        <w:tblW w:w="7740" w:type="dxa"/>
        <w:tblLayout w:type="fixed"/>
        <w:tblLook w:val="01E0" w:firstRow="1" w:lastRow="1" w:firstColumn="1" w:lastColumn="1" w:noHBand="0" w:noVBand="0"/>
      </w:tblPr>
      <w:tblGrid>
        <w:gridCol w:w="3024"/>
        <w:gridCol w:w="1656"/>
        <w:gridCol w:w="3060"/>
      </w:tblGrid>
      <w:tr w:rsidR="00E64733" w:rsidRPr="00E64733" w14:paraId="0015C66F" w14:textId="77777777" w:rsidTr="004C015A">
        <w:tc>
          <w:tcPr>
            <w:tcW w:w="3024" w:type="dxa"/>
          </w:tcPr>
          <w:p w14:paraId="1614BFA1" w14:textId="4E830FFA" w:rsidR="00E64733" w:rsidRPr="00E64733" w:rsidRDefault="0054015E" w:rsidP="004C01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[Indsæt navn]</w:t>
            </w:r>
          </w:p>
        </w:tc>
        <w:tc>
          <w:tcPr>
            <w:tcW w:w="1656" w:type="dxa"/>
          </w:tcPr>
          <w:p w14:paraId="35084C78" w14:textId="77777777" w:rsidR="00E64733" w:rsidRPr="00E64733" w:rsidRDefault="00E64733" w:rsidP="004C015A">
            <w:pPr>
              <w:rPr>
                <w:sz w:val="24"/>
                <w:szCs w:val="24"/>
              </w:rPr>
            </w:pPr>
            <w:r w:rsidRPr="00E64733">
              <w:rPr>
                <w:sz w:val="24"/>
                <w:szCs w:val="24"/>
              </w:rPr>
              <w:t>/</w:t>
            </w:r>
          </w:p>
        </w:tc>
        <w:tc>
          <w:tcPr>
            <w:tcW w:w="3060" w:type="dxa"/>
          </w:tcPr>
          <w:p w14:paraId="1A6A6E4A" w14:textId="5EA59773" w:rsidR="00E64733" w:rsidRPr="00E64733" w:rsidRDefault="0054015E" w:rsidP="004C01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[Indsæt navn]</w:t>
            </w:r>
          </w:p>
        </w:tc>
      </w:tr>
      <w:tr w:rsidR="00E64733" w:rsidRPr="00E64733" w14:paraId="66EAAB28" w14:textId="77777777" w:rsidTr="004C015A">
        <w:tc>
          <w:tcPr>
            <w:tcW w:w="3024" w:type="dxa"/>
          </w:tcPr>
          <w:p w14:paraId="5E6A309E" w14:textId="488E3E35" w:rsidR="00E64733" w:rsidRPr="00E64733" w:rsidRDefault="00DE7499" w:rsidP="004C01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E64733" w:rsidRPr="00E64733">
              <w:rPr>
                <w:sz w:val="24"/>
                <w:szCs w:val="24"/>
              </w:rPr>
              <w:t>irektør</w:t>
            </w:r>
          </w:p>
        </w:tc>
        <w:tc>
          <w:tcPr>
            <w:tcW w:w="1656" w:type="dxa"/>
          </w:tcPr>
          <w:p w14:paraId="2AD80241" w14:textId="77777777" w:rsidR="00E64733" w:rsidRPr="00E64733" w:rsidRDefault="00E64733" w:rsidP="004C015A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14:paraId="3BDB4B75" w14:textId="3073EDF4" w:rsidR="00E64733" w:rsidRPr="00E64733" w:rsidRDefault="00E64733" w:rsidP="004C015A">
            <w:pPr>
              <w:rPr>
                <w:sz w:val="24"/>
                <w:szCs w:val="24"/>
              </w:rPr>
            </w:pPr>
            <w:r w:rsidRPr="00E64733">
              <w:rPr>
                <w:sz w:val="24"/>
                <w:szCs w:val="24"/>
              </w:rPr>
              <w:t>Afdelingschef</w:t>
            </w:r>
          </w:p>
        </w:tc>
      </w:tr>
    </w:tbl>
    <w:p w14:paraId="3A81EAFD" w14:textId="01A265C7" w:rsidR="00791D7F" w:rsidRPr="00A30DCA" w:rsidRDefault="00791D7F" w:rsidP="004C015A">
      <w:pPr>
        <w:rPr>
          <w:sz w:val="24"/>
          <w:szCs w:val="24"/>
        </w:rPr>
      </w:pPr>
    </w:p>
    <w:sectPr w:rsidR="00791D7F" w:rsidRPr="00A30DCA" w:rsidSect="004C015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851" w:bottom="851" w:left="1418" w:header="397" w:footer="284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294F6" w14:textId="77777777" w:rsidR="00CB64A3" w:rsidRPr="00E64733" w:rsidRDefault="00CB64A3" w:rsidP="00291C7F">
      <w:pPr>
        <w:spacing w:line="240" w:lineRule="auto"/>
      </w:pPr>
      <w:r w:rsidRPr="00E64733">
        <w:separator/>
      </w:r>
    </w:p>
  </w:endnote>
  <w:endnote w:type="continuationSeparator" w:id="0">
    <w:p w14:paraId="41DE2B84" w14:textId="77777777" w:rsidR="00CB64A3" w:rsidRPr="00E64733" w:rsidRDefault="00CB64A3" w:rsidP="00291C7F">
      <w:pPr>
        <w:spacing w:line="240" w:lineRule="auto"/>
      </w:pPr>
      <w:r w:rsidRPr="00E6473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9C258" w14:textId="5B847F57" w:rsidR="002711E4" w:rsidRPr="00E64733" w:rsidRDefault="00E64733" w:rsidP="00AC6061">
    <w:pPr>
      <w:pStyle w:val="Sidefod"/>
    </w:pPr>
    <w:r>
      <w:rPr>
        <w:noProof/>
      </w:rPr>
      <w:drawing>
        <wp:anchor distT="0" distB="0" distL="114300" distR="114300" simplePos="0" relativeHeight="251671039" behindDoc="1" locked="0" layoutInCell="1" allowOverlap="1" wp14:anchorId="0516173B" wp14:editId="6216E2D0">
          <wp:simplePos x="0" y="0"/>
          <wp:positionH relativeFrom="page">
            <wp:posOffset>539750</wp:posOffset>
          </wp:positionH>
          <wp:positionV relativeFrom="page">
            <wp:posOffset>359410</wp:posOffset>
          </wp:positionV>
          <wp:extent cx="1212850" cy="323850"/>
          <wp:effectExtent l="0" t="0" r="6350" b="0"/>
          <wp:wrapNone/>
          <wp:docPr id="511889139" name="Billede 3" descr="Kommunelogo" title="Kommun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889139" name="Billede 3" descr="Kommunelogo" title="Kommune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711E4" w:rsidRPr="00E64733">
      <w:fldChar w:fldCharType="begin"/>
    </w:r>
    <w:r w:rsidR="002711E4" w:rsidRPr="00E64733">
      <w:instrText xml:space="preserve"> PAGE   \* MERGEFORMAT </w:instrText>
    </w:r>
    <w:r w:rsidR="002711E4" w:rsidRPr="00E64733">
      <w:fldChar w:fldCharType="separate"/>
    </w:r>
    <w:r w:rsidR="0086142D" w:rsidRPr="00E64733">
      <w:rPr>
        <w:noProof/>
      </w:rPr>
      <w:t>2</w:t>
    </w:r>
    <w:r w:rsidR="002711E4" w:rsidRPr="00E64733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D4A16" w14:textId="7AF783B8" w:rsidR="002711E4" w:rsidRPr="00E64733" w:rsidRDefault="002711E4" w:rsidP="00F57C67">
    <w:pPr>
      <w:pStyle w:val="Sidefod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2BA09" w14:textId="77777777" w:rsidR="00CB64A3" w:rsidRPr="00E64733" w:rsidRDefault="00CB64A3" w:rsidP="00291C7F">
      <w:pPr>
        <w:spacing w:line="240" w:lineRule="auto"/>
      </w:pPr>
      <w:r w:rsidRPr="00E64733">
        <w:separator/>
      </w:r>
    </w:p>
  </w:footnote>
  <w:footnote w:type="continuationSeparator" w:id="0">
    <w:p w14:paraId="00A85380" w14:textId="77777777" w:rsidR="00CB64A3" w:rsidRPr="00E64733" w:rsidRDefault="00CB64A3" w:rsidP="00291C7F">
      <w:pPr>
        <w:spacing w:line="240" w:lineRule="auto"/>
      </w:pPr>
      <w:r w:rsidRPr="00E6473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F4C5D" w14:textId="77777777" w:rsidR="008F607A" w:rsidRPr="00E64733" w:rsidRDefault="008F607A" w:rsidP="00A75D6E">
    <w:pPr>
      <w:pStyle w:val="Sidehoved"/>
      <w:jc w:val="right"/>
      <w:rPr>
        <w:sz w:val="16"/>
      </w:rPr>
    </w:pPr>
  </w:p>
  <w:p w14:paraId="08A14B07" w14:textId="77777777" w:rsidR="008F607A" w:rsidRPr="00E64733" w:rsidRDefault="008F607A" w:rsidP="00543D38">
    <w:pPr>
      <w:pStyle w:val="Side2Dato"/>
    </w:pPr>
  </w:p>
  <w:p w14:paraId="4B4FA050" w14:textId="77777777" w:rsidR="002711E4" w:rsidRPr="00E64733" w:rsidRDefault="002711E4" w:rsidP="00A75D6E">
    <w:pPr>
      <w:pStyle w:val="Sidehoved"/>
      <w:jc w:val="right"/>
      <w:rPr>
        <w:sz w:val="16"/>
      </w:rPr>
    </w:pPr>
  </w:p>
  <w:p w14:paraId="48C5FFBE" w14:textId="77777777" w:rsidR="002711E4" w:rsidRPr="00E64733" w:rsidRDefault="002711E4" w:rsidP="00A75D6E">
    <w:pPr>
      <w:pStyle w:val="Sidehoved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FF7B3" w14:textId="77777777" w:rsidR="002711E4" w:rsidRPr="00E64733" w:rsidRDefault="002711E4" w:rsidP="00C361EB">
    <w:pPr>
      <w:pStyle w:val="Sidehoved"/>
      <w:tabs>
        <w:tab w:val="left" w:pos="3969"/>
      </w:tabs>
    </w:pPr>
  </w:p>
  <w:p w14:paraId="635E6DB5" w14:textId="71ED1326" w:rsidR="002711E4" w:rsidRPr="00E64733" w:rsidRDefault="00E64733" w:rsidP="00C361EB">
    <w:pPr>
      <w:pStyle w:val="Sidehoved"/>
      <w:tabs>
        <w:tab w:val="left" w:pos="3969"/>
      </w:tabs>
    </w:pPr>
    <w:r>
      <w:rPr>
        <w:noProof/>
        <w:lang w:eastAsia="da-DK"/>
      </w:rPr>
      <w:drawing>
        <wp:inline distT="0" distB="0" distL="0" distR="0" wp14:anchorId="2868B53A" wp14:editId="5B0AB175">
          <wp:extent cx="1887200" cy="504000"/>
          <wp:effectExtent l="0" t="0" r="0" b="0"/>
          <wp:docPr id="202337292" name="Billede 1" descr="Lo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37292" name="Billede 1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7200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11E4" w:rsidRPr="00E64733">
      <w:rPr>
        <w:noProof/>
        <w:lang w:eastAsia="da-DK"/>
      </w:rPr>
      <w:drawing>
        <wp:anchor distT="0" distB="0" distL="114300" distR="114300" simplePos="0" relativeHeight="251668991" behindDoc="0" locked="1" layoutInCell="1" allowOverlap="1" wp14:anchorId="03A831F4" wp14:editId="66910C8B">
          <wp:simplePos x="0" y="0"/>
          <wp:positionH relativeFrom="page">
            <wp:align>right</wp:align>
          </wp:positionH>
          <wp:positionV relativeFrom="page">
            <wp:posOffset>1296035</wp:posOffset>
          </wp:positionV>
          <wp:extent cx="2538000" cy="3744000"/>
          <wp:effectExtent l="0" t="0" r="0" b="0"/>
          <wp:wrapNone/>
          <wp:docPr id="3" name="Skjold" descr="Våbenskj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Haderslev shield A4 - whit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1" t="16826" r="1291" b="41530"/>
                  <a:stretch/>
                </pic:blipFill>
                <pic:spPr bwMode="auto">
                  <a:xfrm>
                    <a:off x="0" y="0"/>
                    <a:ext cx="2538000" cy="374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61EB" w:rsidRPr="00E64733">
      <w:tab/>
    </w:r>
  </w:p>
  <w:p w14:paraId="38A3B73C" w14:textId="4265A7C1" w:rsidR="000758E5" w:rsidRPr="00E64733" w:rsidRDefault="000758E5" w:rsidP="00C361EB">
    <w:pPr>
      <w:pStyle w:val="Sidehoved"/>
      <w:tabs>
        <w:tab w:val="left" w:pos="3969"/>
      </w:tabs>
    </w:pPr>
  </w:p>
  <w:p w14:paraId="7BB943A6" w14:textId="7423C25F" w:rsidR="000758E5" w:rsidRPr="00E64733" w:rsidRDefault="000758E5" w:rsidP="00C361EB">
    <w:pPr>
      <w:pStyle w:val="Sidehoved"/>
      <w:tabs>
        <w:tab w:val="left" w:pos="3969"/>
      </w:tabs>
    </w:pPr>
  </w:p>
  <w:p w14:paraId="0D6522C1" w14:textId="1AE49D64" w:rsidR="000758E5" w:rsidRPr="00E64733" w:rsidRDefault="00E64733" w:rsidP="00C361EB">
    <w:pPr>
      <w:pStyle w:val="Sidehoved"/>
      <w:tabs>
        <w:tab w:val="left" w:pos="3969"/>
      </w:tabs>
    </w:pPr>
    <w:r>
      <w:rPr>
        <w:noProof/>
      </w:rPr>
      <w:drawing>
        <wp:anchor distT="0" distB="0" distL="114300" distR="114300" simplePos="0" relativeHeight="251670015" behindDoc="1" locked="0" layoutInCell="1" allowOverlap="1" wp14:anchorId="5ACE09A0" wp14:editId="358F8BB6">
          <wp:simplePos x="0" y="0"/>
          <wp:positionH relativeFrom="page">
            <wp:posOffset>0</wp:posOffset>
          </wp:positionH>
          <wp:positionV relativeFrom="page">
            <wp:posOffset>1287780</wp:posOffset>
          </wp:positionV>
          <wp:extent cx="7559675" cy="3743960"/>
          <wp:effectExtent l="0" t="0" r="3175" b="8890"/>
          <wp:wrapNone/>
          <wp:docPr id="182960139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9601392" name="Billed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972" r="14972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3743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7BF30BDE" w14:textId="77777777" w:rsidR="000758E5" w:rsidRPr="00E64733" w:rsidRDefault="000758E5" w:rsidP="00C361EB">
    <w:pPr>
      <w:pStyle w:val="Sidehoved"/>
      <w:tabs>
        <w:tab w:val="left" w:pos="3969"/>
      </w:tabs>
    </w:pPr>
  </w:p>
  <w:p w14:paraId="361B47F9" w14:textId="77777777" w:rsidR="000758E5" w:rsidRPr="00E64733" w:rsidRDefault="000758E5" w:rsidP="00C361EB">
    <w:pPr>
      <w:pStyle w:val="Sidehoved"/>
      <w:tabs>
        <w:tab w:val="left" w:pos="3969"/>
      </w:tabs>
    </w:pPr>
  </w:p>
  <w:p w14:paraId="4FA4ECE7" w14:textId="77777777" w:rsidR="000758E5" w:rsidRPr="00E64733" w:rsidRDefault="000758E5" w:rsidP="00C361EB">
    <w:pPr>
      <w:pStyle w:val="Sidehoved"/>
      <w:tabs>
        <w:tab w:val="left" w:pos="3969"/>
      </w:tabs>
    </w:pPr>
  </w:p>
  <w:p w14:paraId="052144C5" w14:textId="77777777" w:rsidR="000758E5" w:rsidRPr="00E64733" w:rsidRDefault="000758E5" w:rsidP="00C361EB">
    <w:pPr>
      <w:pStyle w:val="Sidehoved"/>
      <w:tabs>
        <w:tab w:val="left" w:pos="3969"/>
      </w:tabs>
    </w:pPr>
  </w:p>
  <w:p w14:paraId="6857EDCA" w14:textId="77777777" w:rsidR="000758E5" w:rsidRPr="00E64733" w:rsidRDefault="000758E5" w:rsidP="00C361EB">
    <w:pPr>
      <w:pStyle w:val="Sidehoved"/>
      <w:tabs>
        <w:tab w:val="left" w:pos="3969"/>
      </w:tabs>
    </w:pPr>
  </w:p>
  <w:p w14:paraId="104A4F61" w14:textId="77777777" w:rsidR="000758E5" w:rsidRPr="00E64733" w:rsidRDefault="000758E5" w:rsidP="00C361EB">
    <w:pPr>
      <w:pStyle w:val="Sidehoved"/>
      <w:tabs>
        <w:tab w:val="left" w:pos="3969"/>
      </w:tabs>
    </w:pPr>
  </w:p>
  <w:p w14:paraId="0DD3EC6C" w14:textId="77777777" w:rsidR="000758E5" w:rsidRPr="00E64733" w:rsidRDefault="000758E5" w:rsidP="00C361EB">
    <w:pPr>
      <w:pStyle w:val="Sidehoved"/>
      <w:tabs>
        <w:tab w:val="left" w:pos="3969"/>
      </w:tabs>
    </w:pPr>
  </w:p>
  <w:p w14:paraId="162196D8" w14:textId="77777777" w:rsidR="000758E5" w:rsidRPr="00E64733" w:rsidRDefault="000758E5" w:rsidP="00C361EB">
    <w:pPr>
      <w:pStyle w:val="Sidehoved"/>
      <w:tabs>
        <w:tab w:val="left" w:pos="3969"/>
      </w:tabs>
    </w:pPr>
  </w:p>
  <w:p w14:paraId="21A4AB5F" w14:textId="77777777" w:rsidR="000758E5" w:rsidRPr="00E64733" w:rsidRDefault="000758E5" w:rsidP="00C361EB">
    <w:pPr>
      <w:pStyle w:val="Sidehoved"/>
      <w:tabs>
        <w:tab w:val="left" w:pos="3969"/>
      </w:tabs>
    </w:pPr>
  </w:p>
  <w:p w14:paraId="454F1941" w14:textId="77777777" w:rsidR="000758E5" w:rsidRPr="00E64733" w:rsidRDefault="000758E5" w:rsidP="00C361EB">
    <w:pPr>
      <w:pStyle w:val="Sidehoved"/>
      <w:tabs>
        <w:tab w:val="left" w:pos="3969"/>
      </w:tabs>
    </w:pPr>
  </w:p>
  <w:p w14:paraId="06889FDE" w14:textId="77777777" w:rsidR="000758E5" w:rsidRPr="00E64733" w:rsidRDefault="000758E5" w:rsidP="00C361EB">
    <w:pPr>
      <w:pStyle w:val="Sidehoved"/>
      <w:tabs>
        <w:tab w:val="left" w:pos="3969"/>
      </w:tabs>
    </w:pPr>
  </w:p>
  <w:p w14:paraId="4269C58A" w14:textId="77777777" w:rsidR="000758E5" w:rsidRPr="00E64733" w:rsidRDefault="000758E5" w:rsidP="00C361EB">
    <w:pPr>
      <w:pStyle w:val="Sidehoved"/>
      <w:tabs>
        <w:tab w:val="left" w:pos="3969"/>
      </w:tabs>
    </w:pPr>
  </w:p>
  <w:p w14:paraId="6ECC1A51" w14:textId="77777777" w:rsidR="000758E5" w:rsidRPr="00E64733" w:rsidRDefault="000758E5" w:rsidP="00C361EB">
    <w:pPr>
      <w:pStyle w:val="Sidehoved"/>
      <w:tabs>
        <w:tab w:val="left" w:pos="3969"/>
      </w:tabs>
    </w:pPr>
  </w:p>
  <w:p w14:paraId="271A97CE" w14:textId="77777777" w:rsidR="000758E5" w:rsidRPr="00E64733" w:rsidRDefault="000758E5" w:rsidP="00C361EB">
    <w:pPr>
      <w:pStyle w:val="Sidehoved"/>
      <w:tabs>
        <w:tab w:val="left" w:pos="3969"/>
      </w:tabs>
    </w:pPr>
  </w:p>
  <w:p w14:paraId="423E6F69" w14:textId="77777777" w:rsidR="000758E5" w:rsidRPr="00E64733" w:rsidRDefault="000758E5" w:rsidP="00C361EB">
    <w:pPr>
      <w:pStyle w:val="Sidehoved"/>
      <w:tabs>
        <w:tab w:val="left" w:pos="3969"/>
      </w:tabs>
    </w:pPr>
  </w:p>
  <w:p w14:paraId="7044E41C" w14:textId="77777777" w:rsidR="000758E5" w:rsidRPr="00E64733" w:rsidRDefault="000758E5" w:rsidP="00C361EB">
    <w:pPr>
      <w:pStyle w:val="Sidehoved"/>
      <w:tabs>
        <w:tab w:val="left" w:pos="3969"/>
      </w:tabs>
    </w:pPr>
  </w:p>
  <w:p w14:paraId="1DF005A1" w14:textId="77777777" w:rsidR="000758E5" w:rsidRPr="00E64733" w:rsidRDefault="000758E5" w:rsidP="00C361EB">
    <w:pPr>
      <w:pStyle w:val="Sidehoved"/>
      <w:tabs>
        <w:tab w:val="left" w:pos="3969"/>
      </w:tabs>
    </w:pPr>
  </w:p>
  <w:p w14:paraId="1C14A3EB" w14:textId="77777777" w:rsidR="000758E5" w:rsidRPr="00E64733" w:rsidRDefault="000758E5" w:rsidP="00C361EB">
    <w:pPr>
      <w:pStyle w:val="Sidehoved"/>
      <w:tabs>
        <w:tab w:val="left" w:pos="3969"/>
      </w:tabs>
    </w:pPr>
  </w:p>
  <w:p w14:paraId="5EE12B36" w14:textId="77777777" w:rsidR="000758E5" w:rsidRPr="00E64733" w:rsidRDefault="000758E5" w:rsidP="00C361EB">
    <w:pPr>
      <w:pStyle w:val="Sidehoved"/>
      <w:tabs>
        <w:tab w:val="left" w:pos="3969"/>
      </w:tabs>
    </w:pPr>
  </w:p>
  <w:p w14:paraId="7F43A356" w14:textId="77777777" w:rsidR="000758E5" w:rsidRPr="00E64733" w:rsidRDefault="000758E5" w:rsidP="00C361EB">
    <w:pPr>
      <w:pStyle w:val="Sidehoved"/>
      <w:tabs>
        <w:tab w:val="left" w:pos="3969"/>
      </w:tabs>
    </w:pPr>
  </w:p>
  <w:p w14:paraId="60DE0995" w14:textId="77777777" w:rsidR="000758E5" w:rsidRPr="00E64733" w:rsidRDefault="000758E5" w:rsidP="00C361EB">
    <w:pPr>
      <w:pStyle w:val="Sidehoved"/>
      <w:tabs>
        <w:tab w:val="left" w:pos="3969"/>
      </w:tabs>
    </w:pPr>
  </w:p>
  <w:p w14:paraId="41229656" w14:textId="77777777" w:rsidR="000758E5" w:rsidRPr="00E64733" w:rsidRDefault="000758E5" w:rsidP="00C361EB">
    <w:pPr>
      <w:pStyle w:val="Sidehoved"/>
      <w:tabs>
        <w:tab w:val="left" w:pos="3969"/>
      </w:tabs>
    </w:pPr>
  </w:p>
  <w:p w14:paraId="66EE28B9" w14:textId="77777777" w:rsidR="000758E5" w:rsidRPr="00E64733" w:rsidRDefault="000758E5" w:rsidP="00C361EB">
    <w:pPr>
      <w:pStyle w:val="Sidehoved"/>
      <w:tabs>
        <w:tab w:val="left" w:pos="3969"/>
      </w:tabs>
    </w:pPr>
  </w:p>
  <w:p w14:paraId="599D25FC" w14:textId="77777777" w:rsidR="000758E5" w:rsidRPr="00E64733" w:rsidRDefault="000758E5" w:rsidP="00C361EB">
    <w:pPr>
      <w:pStyle w:val="Sidehoved"/>
      <w:tabs>
        <w:tab w:val="left" w:pos="3969"/>
      </w:tabs>
    </w:pPr>
  </w:p>
  <w:p w14:paraId="7CC71A25" w14:textId="77777777" w:rsidR="000758E5" w:rsidRPr="00E64733" w:rsidRDefault="000758E5" w:rsidP="00C361EB">
    <w:pPr>
      <w:pStyle w:val="Sidehoved"/>
      <w:tabs>
        <w:tab w:val="left" w:pos="3969"/>
      </w:tabs>
    </w:pPr>
  </w:p>
  <w:p w14:paraId="7D430954" w14:textId="77777777" w:rsidR="000758E5" w:rsidRPr="00E64733" w:rsidRDefault="000758E5" w:rsidP="00C361EB">
    <w:pPr>
      <w:pStyle w:val="Sidehoved"/>
      <w:tabs>
        <w:tab w:val="left" w:pos="3969"/>
      </w:tabs>
    </w:pPr>
  </w:p>
  <w:p w14:paraId="0FC9E084" w14:textId="77777777" w:rsidR="000758E5" w:rsidRPr="00E64733" w:rsidRDefault="000758E5" w:rsidP="00C361EB">
    <w:pPr>
      <w:pStyle w:val="Sidehoved"/>
      <w:tabs>
        <w:tab w:val="left" w:pos="3969"/>
      </w:tabs>
    </w:pPr>
  </w:p>
  <w:p w14:paraId="4EB6EB50" w14:textId="77777777" w:rsidR="000758E5" w:rsidRPr="00E64733" w:rsidRDefault="000758E5" w:rsidP="00C361EB">
    <w:pPr>
      <w:pStyle w:val="Sidehoved"/>
      <w:tabs>
        <w:tab w:val="left" w:pos="3969"/>
      </w:tabs>
    </w:pPr>
  </w:p>
  <w:p w14:paraId="5A6E4137" w14:textId="77777777" w:rsidR="000758E5" w:rsidRPr="00E64733" w:rsidRDefault="000758E5" w:rsidP="00C361EB">
    <w:pPr>
      <w:pStyle w:val="Sidehoved"/>
      <w:tabs>
        <w:tab w:val="left" w:pos="3969"/>
      </w:tabs>
    </w:pPr>
  </w:p>
  <w:p w14:paraId="52C8BD10" w14:textId="77777777" w:rsidR="000758E5" w:rsidRPr="00E64733" w:rsidRDefault="000758E5" w:rsidP="00C361EB">
    <w:pPr>
      <w:pStyle w:val="Sidehoved"/>
      <w:tabs>
        <w:tab w:val="left" w:pos="3969"/>
      </w:tabs>
    </w:pPr>
  </w:p>
  <w:p w14:paraId="7A09DFBB" w14:textId="77777777" w:rsidR="000758E5" w:rsidRPr="00E64733" w:rsidRDefault="000758E5" w:rsidP="00C361EB">
    <w:pPr>
      <w:pStyle w:val="Sidehoved"/>
      <w:tabs>
        <w:tab w:val="left" w:pos="396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Nyhedsbrev.dotm"/>
    <w:docVar w:name="CreatedWithDtVersion" w:val="2.16.021"/>
    <w:docVar w:name="DocumentCreated" w:val="DocumentCreated"/>
    <w:docVar w:name="DocumentCreatedOK" w:val="DocumentCreatedOK"/>
    <w:docVar w:name="DocumentInitialized" w:val="OK"/>
    <w:docVar w:name="Encrypted_CloudStatistics_DocumentCreation" w:val="jdVW2FK8uI0YHzTHPTEY1w=="/>
    <w:docVar w:name="Encrypted_CloudStatistics_StoryID" w:val="FYCkKRBA8Amm9hbf87OX8zKSZN/5Cv8epAxh2XU6htN2Pi42evSbAmUHGhFvL4zU"/>
    <w:docVar w:name="Encrypted_DocHeader" w:val="vbqL9hiyinXn1VN/NOEDtg=="/>
    <w:docVar w:name="Encrypted_DocumentChangeThisVar" w:val="Go1BF8BBsJqqGsR1izlsvQ=="/>
    <w:docVar w:name="IntegrationType" w:val="StandAlone"/>
  </w:docVars>
  <w:rsids>
    <w:rsidRoot w:val="00E64733"/>
    <w:rsid w:val="00012E99"/>
    <w:rsid w:val="00014A0A"/>
    <w:rsid w:val="00020FFA"/>
    <w:rsid w:val="00023B08"/>
    <w:rsid w:val="00023F51"/>
    <w:rsid w:val="00031377"/>
    <w:rsid w:val="00033564"/>
    <w:rsid w:val="00035465"/>
    <w:rsid w:val="00036666"/>
    <w:rsid w:val="00036688"/>
    <w:rsid w:val="00047BC7"/>
    <w:rsid w:val="000528F8"/>
    <w:rsid w:val="00053DF0"/>
    <w:rsid w:val="0007537A"/>
    <w:rsid w:val="000758E5"/>
    <w:rsid w:val="00080703"/>
    <w:rsid w:val="00084FB3"/>
    <w:rsid w:val="00094916"/>
    <w:rsid w:val="000A06BE"/>
    <w:rsid w:val="000A0A49"/>
    <w:rsid w:val="000A70B5"/>
    <w:rsid w:val="000B64CE"/>
    <w:rsid w:val="000C212F"/>
    <w:rsid w:val="000C565C"/>
    <w:rsid w:val="000C5D00"/>
    <w:rsid w:val="000C7EEE"/>
    <w:rsid w:val="000D115A"/>
    <w:rsid w:val="000D61C6"/>
    <w:rsid w:val="000D653B"/>
    <w:rsid w:val="000E1E10"/>
    <w:rsid w:val="000F495D"/>
    <w:rsid w:val="001018AE"/>
    <w:rsid w:val="001047C1"/>
    <w:rsid w:val="00106F4B"/>
    <w:rsid w:val="0011017B"/>
    <w:rsid w:val="0011140F"/>
    <w:rsid w:val="00111B40"/>
    <w:rsid w:val="00122947"/>
    <w:rsid w:val="00127F2E"/>
    <w:rsid w:val="00132880"/>
    <w:rsid w:val="00143301"/>
    <w:rsid w:val="00162522"/>
    <w:rsid w:val="00170738"/>
    <w:rsid w:val="001805D9"/>
    <w:rsid w:val="00182F20"/>
    <w:rsid w:val="001940DA"/>
    <w:rsid w:val="00196E62"/>
    <w:rsid w:val="00197BA9"/>
    <w:rsid w:val="001A0E9F"/>
    <w:rsid w:val="001A4BBD"/>
    <w:rsid w:val="001B1738"/>
    <w:rsid w:val="001B21BC"/>
    <w:rsid w:val="001C3332"/>
    <w:rsid w:val="001C752F"/>
    <w:rsid w:val="001D5C52"/>
    <w:rsid w:val="001E0162"/>
    <w:rsid w:val="001E0364"/>
    <w:rsid w:val="001E0D6E"/>
    <w:rsid w:val="001E685F"/>
    <w:rsid w:val="001E7D6A"/>
    <w:rsid w:val="001F0FA3"/>
    <w:rsid w:val="001F2B35"/>
    <w:rsid w:val="001F2CC6"/>
    <w:rsid w:val="002007EF"/>
    <w:rsid w:val="0020185E"/>
    <w:rsid w:val="002038F3"/>
    <w:rsid w:val="0020570E"/>
    <w:rsid w:val="0021141D"/>
    <w:rsid w:val="00211D7D"/>
    <w:rsid w:val="00213029"/>
    <w:rsid w:val="00216319"/>
    <w:rsid w:val="00224BB4"/>
    <w:rsid w:val="0022647C"/>
    <w:rsid w:val="00226B33"/>
    <w:rsid w:val="0023106F"/>
    <w:rsid w:val="00237F50"/>
    <w:rsid w:val="00242B2A"/>
    <w:rsid w:val="00247022"/>
    <w:rsid w:val="00247FD8"/>
    <w:rsid w:val="00252008"/>
    <w:rsid w:val="002672B5"/>
    <w:rsid w:val="002711E4"/>
    <w:rsid w:val="002755F5"/>
    <w:rsid w:val="00286860"/>
    <w:rsid w:val="00286C88"/>
    <w:rsid w:val="00287F78"/>
    <w:rsid w:val="00291C7F"/>
    <w:rsid w:val="00292FB4"/>
    <w:rsid w:val="00293628"/>
    <w:rsid w:val="00293D73"/>
    <w:rsid w:val="002A0404"/>
    <w:rsid w:val="002A25A5"/>
    <w:rsid w:val="002B099A"/>
    <w:rsid w:val="002B5410"/>
    <w:rsid w:val="002C14DA"/>
    <w:rsid w:val="002D0324"/>
    <w:rsid w:val="002E179F"/>
    <w:rsid w:val="002F28E1"/>
    <w:rsid w:val="0032719C"/>
    <w:rsid w:val="00332004"/>
    <w:rsid w:val="0033219C"/>
    <w:rsid w:val="003366CE"/>
    <w:rsid w:val="00340E62"/>
    <w:rsid w:val="003453B9"/>
    <w:rsid w:val="003624D0"/>
    <w:rsid w:val="003626C4"/>
    <w:rsid w:val="00365173"/>
    <w:rsid w:val="00373423"/>
    <w:rsid w:val="0037441F"/>
    <w:rsid w:val="0038261C"/>
    <w:rsid w:val="00382E48"/>
    <w:rsid w:val="00383D23"/>
    <w:rsid w:val="00393377"/>
    <w:rsid w:val="00397E5F"/>
    <w:rsid w:val="003B0EDE"/>
    <w:rsid w:val="003B48C5"/>
    <w:rsid w:val="003B6A31"/>
    <w:rsid w:val="003C05B9"/>
    <w:rsid w:val="003D3D64"/>
    <w:rsid w:val="003D4A8C"/>
    <w:rsid w:val="003E0167"/>
    <w:rsid w:val="003F45E7"/>
    <w:rsid w:val="003F715A"/>
    <w:rsid w:val="0040143E"/>
    <w:rsid w:val="00401B80"/>
    <w:rsid w:val="00410AEE"/>
    <w:rsid w:val="00411EF9"/>
    <w:rsid w:val="004123DA"/>
    <w:rsid w:val="004127DF"/>
    <w:rsid w:val="00414158"/>
    <w:rsid w:val="00417B19"/>
    <w:rsid w:val="00443032"/>
    <w:rsid w:val="0044777A"/>
    <w:rsid w:val="00450FEF"/>
    <w:rsid w:val="00453D00"/>
    <w:rsid w:val="00457052"/>
    <w:rsid w:val="004604BD"/>
    <w:rsid w:val="00461AD5"/>
    <w:rsid w:val="00465E3B"/>
    <w:rsid w:val="00467CEB"/>
    <w:rsid w:val="00472C9F"/>
    <w:rsid w:val="0047300A"/>
    <w:rsid w:val="00474C04"/>
    <w:rsid w:val="00480A77"/>
    <w:rsid w:val="00493743"/>
    <w:rsid w:val="00495ED9"/>
    <w:rsid w:val="00496746"/>
    <w:rsid w:val="00496DDF"/>
    <w:rsid w:val="004A2916"/>
    <w:rsid w:val="004B4B11"/>
    <w:rsid w:val="004B7ADC"/>
    <w:rsid w:val="004C015A"/>
    <w:rsid w:val="004C2138"/>
    <w:rsid w:val="004C573C"/>
    <w:rsid w:val="004C6AB7"/>
    <w:rsid w:val="004D3115"/>
    <w:rsid w:val="004D48EE"/>
    <w:rsid w:val="004E2842"/>
    <w:rsid w:val="004E5DBD"/>
    <w:rsid w:val="004E6AAF"/>
    <w:rsid w:val="004F676B"/>
    <w:rsid w:val="005008C3"/>
    <w:rsid w:val="005014E0"/>
    <w:rsid w:val="00514BF3"/>
    <w:rsid w:val="0051714E"/>
    <w:rsid w:val="005236BD"/>
    <w:rsid w:val="00527635"/>
    <w:rsid w:val="00531AEA"/>
    <w:rsid w:val="0054015E"/>
    <w:rsid w:val="00543D38"/>
    <w:rsid w:val="00546B30"/>
    <w:rsid w:val="005624D9"/>
    <w:rsid w:val="00564D54"/>
    <w:rsid w:val="0057142A"/>
    <w:rsid w:val="00573EEC"/>
    <w:rsid w:val="0058356B"/>
    <w:rsid w:val="00585259"/>
    <w:rsid w:val="005A3BEF"/>
    <w:rsid w:val="005C2724"/>
    <w:rsid w:val="005C2E91"/>
    <w:rsid w:val="005C4840"/>
    <w:rsid w:val="005D0E60"/>
    <w:rsid w:val="005D4994"/>
    <w:rsid w:val="005D7E74"/>
    <w:rsid w:val="005E30D9"/>
    <w:rsid w:val="005E7742"/>
    <w:rsid w:val="005F65B8"/>
    <w:rsid w:val="00602E62"/>
    <w:rsid w:val="00621EF7"/>
    <w:rsid w:val="00627307"/>
    <w:rsid w:val="006322BD"/>
    <w:rsid w:val="00637308"/>
    <w:rsid w:val="00642D62"/>
    <w:rsid w:val="00660155"/>
    <w:rsid w:val="00666516"/>
    <w:rsid w:val="00671707"/>
    <w:rsid w:val="00673934"/>
    <w:rsid w:val="00681FED"/>
    <w:rsid w:val="006837BD"/>
    <w:rsid w:val="00683B24"/>
    <w:rsid w:val="006938ED"/>
    <w:rsid w:val="006A409C"/>
    <w:rsid w:val="006A5662"/>
    <w:rsid w:val="006B123F"/>
    <w:rsid w:val="006B402E"/>
    <w:rsid w:val="006B688F"/>
    <w:rsid w:val="006C38ED"/>
    <w:rsid w:val="006C3F8B"/>
    <w:rsid w:val="006D19FE"/>
    <w:rsid w:val="006D2781"/>
    <w:rsid w:val="006D393F"/>
    <w:rsid w:val="006D4B69"/>
    <w:rsid w:val="006E5350"/>
    <w:rsid w:val="006F37C6"/>
    <w:rsid w:val="007072B0"/>
    <w:rsid w:val="00711E3F"/>
    <w:rsid w:val="00730F03"/>
    <w:rsid w:val="00731230"/>
    <w:rsid w:val="007353B9"/>
    <w:rsid w:val="00742180"/>
    <w:rsid w:val="0074405F"/>
    <w:rsid w:val="007455F5"/>
    <w:rsid w:val="00750A92"/>
    <w:rsid w:val="00785714"/>
    <w:rsid w:val="00791D7F"/>
    <w:rsid w:val="00792C3E"/>
    <w:rsid w:val="0079604F"/>
    <w:rsid w:val="007A0EB8"/>
    <w:rsid w:val="007A4C0B"/>
    <w:rsid w:val="007A5F49"/>
    <w:rsid w:val="007B0CF0"/>
    <w:rsid w:val="007C7607"/>
    <w:rsid w:val="007D3337"/>
    <w:rsid w:val="007D6808"/>
    <w:rsid w:val="007D707C"/>
    <w:rsid w:val="007D78E1"/>
    <w:rsid w:val="007E1890"/>
    <w:rsid w:val="007E7651"/>
    <w:rsid w:val="007E78F4"/>
    <w:rsid w:val="007F1419"/>
    <w:rsid w:val="00803992"/>
    <w:rsid w:val="0081145B"/>
    <w:rsid w:val="00814653"/>
    <w:rsid w:val="00823698"/>
    <w:rsid w:val="00836D14"/>
    <w:rsid w:val="008374A6"/>
    <w:rsid w:val="00845A45"/>
    <w:rsid w:val="00847C0B"/>
    <w:rsid w:val="00860D08"/>
    <w:rsid w:val="0086142D"/>
    <w:rsid w:val="00861B86"/>
    <w:rsid w:val="00867067"/>
    <w:rsid w:val="00867FA7"/>
    <w:rsid w:val="00870374"/>
    <w:rsid w:val="008706CF"/>
    <w:rsid w:val="00870F9F"/>
    <w:rsid w:val="00872FA2"/>
    <w:rsid w:val="008874A9"/>
    <w:rsid w:val="00890E4F"/>
    <w:rsid w:val="0089227A"/>
    <w:rsid w:val="008939C2"/>
    <w:rsid w:val="00893AED"/>
    <w:rsid w:val="00893D9C"/>
    <w:rsid w:val="00893EFC"/>
    <w:rsid w:val="00897ABD"/>
    <w:rsid w:val="008B07F5"/>
    <w:rsid w:val="008B2178"/>
    <w:rsid w:val="008C5D5A"/>
    <w:rsid w:val="008C6D54"/>
    <w:rsid w:val="008C6E83"/>
    <w:rsid w:val="008D0338"/>
    <w:rsid w:val="008E33FF"/>
    <w:rsid w:val="008E65AE"/>
    <w:rsid w:val="008F3609"/>
    <w:rsid w:val="008F4B07"/>
    <w:rsid w:val="008F607A"/>
    <w:rsid w:val="00917CF9"/>
    <w:rsid w:val="00927BDF"/>
    <w:rsid w:val="00940234"/>
    <w:rsid w:val="00940415"/>
    <w:rsid w:val="00952390"/>
    <w:rsid w:val="00956A0F"/>
    <w:rsid w:val="00957C13"/>
    <w:rsid w:val="00966352"/>
    <w:rsid w:val="00981E15"/>
    <w:rsid w:val="00987C45"/>
    <w:rsid w:val="009A1C1E"/>
    <w:rsid w:val="009B0B7F"/>
    <w:rsid w:val="009B6F4F"/>
    <w:rsid w:val="009C6A0A"/>
    <w:rsid w:val="009D3E71"/>
    <w:rsid w:val="009D71AD"/>
    <w:rsid w:val="009E45E7"/>
    <w:rsid w:val="009F29DA"/>
    <w:rsid w:val="009F30A9"/>
    <w:rsid w:val="00A02693"/>
    <w:rsid w:val="00A14C21"/>
    <w:rsid w:val="00A202D6"/>
    <w:rsid w:val="00A25E27"/>
    <w:rsid w:val="00A30DCA"/>
    <w:rsid w:val="00A3455D"/>
    <w:rsid w:val="00A3709C"/>
    <w:rsid w:val="00A410B9"/>
    <w:rsid w:val="00A46C75"/>
    <w:rsid w:val="00A55E4F"/>
    <w:rsid w:val="00A60B26"/>
    <w:rsid w:val="00A663A7"/>
    <w:rsid w:val="00A70A3D"/>
    <w:rsid w:val="00A7317F"/>
    <w:rsid w:val="00A7343B"/>
    <w:rsid w:val="00A75D6E"/>
    <w:rsid w:val="00A80713"/>
    <w:rsid w:val="00A80E61"/>
    <w:rsid w:val="00A87A76"/>
    <w:rsid w:val="00A929A6"/>
    <w:rsid w:val="00A96589"/>
    <w:rsid w:val="00AA4978"/>
    <w:rsid w:val="00AA56C1"/>
    <w:rsid w:val="00AA7FC5"/>
    <w:rsid w:val="00AB0A0E"/>
    <w:rsid w:val="00AB6EFD"/>
    <w:rsid w:val="00AC345A"/>
    <w:rsid w:val="00AC6061"/>
    <w:rsid w:val="00AD2101"/>
    <w:rsid w:val="00AD2583"/>
    <w:rsid w:val="00AD4F94"/>
    <w:rsid w:val="00AE7AB6"/>
    <w:rsid w:val="00AF1168"/>
    <w:rsid w:val="00AF7275"/>
    <w:rsid w:val="00B07EFA"/>
    <w:rsid w:val="00B1156A"/>
    <w:rsid w:val="00B12BF4"/>
    <w:rsid w:val="00B14B92"/>
    <w:rsid w:val="00B23936"/>
    <w:rsid w:val="00B26380"/>
    <w:rsid w:val="00B30E23"/>
    <w:rsid w:val="00B31A7D"/>
    <w:rsid w:val="00B413B2"/>
    <w:rsid w:val="00B434F7"/>
    <w:rsid w:val="00B51A4E"/>
    <w:rsid w:val="00B51FE6"/>
    <w:rsid w:val="00B633F0"/>
    <w:rsid w:val="00B64E00"/>
    <w:rsid w:val="00B66D25"/>
    <w:rsid w:val="00B74A35"/>
    <w:rsid w:val="00B86943"/>
    <w:rsid w:val="00BA155F"/>
    <w:rsid w:val="00BA4313"/>
    <w:rsid w:val="00BB0563"/>
    <w:rsid w:val="00BB3523"/>
    <w:rsid w:val="00BC43BE"/>
    <w:rsid w:val="00BC4712"/>
    <w:rsid w:val="00BC73A2"/>
    <w:rsid w:val="00BC7669"/>
    <w:rsid w:val="00BD05AC"/>
    <w:rsid w:val="00BD23C7"/>
    <w:rsid w:val="00BD5E81"/>
    <w:rsid w:val="00BE142E"/>
    <w:rsid w:val="00BE34A1"/>
    <w:rsid w:val="00BF755E"/>
    <w:rsid w:val="00BF7E68"/>
    <w:rsid w:val="00C0037C"/>
    <w:rsid w:val="00C003A5"/>
    <w:rsid w:val="00C04551"/>
    <w:rsid w:val="00C1135C"/>
    <w:rsid w:val="00C11D5F"/>
    <w:rsid w:val="00C1574B"/>
    <w:rsid w:val="00C211A8"/>
    <w:rsid w:val="00C21A50"/>
    <w:rsid w:val="00C361EB"/>
    <w:rsid w:val="00C412B3"/>
    <w:rsid w:val="00C51DB5"/>
    <w:rsid w:val="00C546F2"/>
    <w:rsid w:val="00C60188"/>
    <w:rsid w:val="00C718D4"/>
    <w:rsid w:val="00C73429"/>
    <w:rsid w:val="00C75A4D"/>
    <w:rsid w:val="00C84BA1"/>
    <w:rsid w:val="00C84C65"/>
    <w:rsid w:val="00C8639D"/>
    <w:rsid w:val="00C95529"/>
    <w:rsid w:val="00C960A4"/>
    <w:rsid w:val="00CA23B0"/>
    <w:rsid w:val="00CB0578"/>
    <w:rsid w:val="00CB12C9"/>
    <w:rsid w:val="00CB2455"/>
    <w:rsid w:val="00CB4D4C"/>
    <w:rsid w:val="00CB64A3"/>
    <w:rsid w:val="00CC613E"/>
    <w:rsid w:val="00CD4A42"/>
    <w:rsid w:val="00CD612E"/>
    <w:rsid w:val="00CF1BE3"/>
    <w:rsid w:val="00CF5F41"/>
    <w:rsid w:val="00CF791B"/>
    <w:rsid w:val="00D00638"/>
    <w:rsid w:val="00D01345"/>
    <w:rsid w:val="00D033F2"/>
    <w:rsid w:val="00D05E1B"/>
    <w:rsid w:val="00D13733"/>
    <w:rsid w:val="00D20371"/>
    <w:rsid w:val="00D2165B"/>
    <w:rsid w:val="00D23644"/>
    <w:rsid w:val="00D23A1D"/>
    <w:rsid w:val="00D3295B"/>
    <w:rsid w:val="00D402FC"/>
    <w:rsid w:val="00D432D2"/>
    <w:rsid w:val="00D45CAA"/>
    <w:rsid w:val="00D54556"/>
    <w:rsid w:val="00D560DA"/>
    <w:rsid w:val="00D57803"/>
    <w:rsid w:val="00D61AFD"/>
    <w:rsid w:val="00D675F5"/>
    <w:rsid w:val="00D67655"/>
    <w:rsid w:val="00D752BE"/>
    <w:rsid w:val="00D75D35"/>
    <w:rsid w:val="00D76B5B"/>
    <w:rsid w:val="00DA2FA6"/>
    <w:rsid w:val="00DA40CD"/>
    <w:rsid w:val="00DB5158"/>
    <w:rsid w:val="00DD2445"/>
    <w:rsid w:val="00DE7499"/>
    <w:rsid w:val="00DF4BD1"/>
    <w:rsid w:val="00E011C7"/>
    <w:rsid w:val="00E01AD8"/>
    <w:rsid w:val="00E05D8B"/>
    <w:rsid w:val="00E170CD"/>
    <w:rsid w:val="00E20F1A"/>
    <w:rsid w:val="00E217A4"/>
    <w:rsid w:val="00E26336"/>
    <w:rsid w:val="00E26FCA"/>
    <w:rsid w:val="00E2758E"/>
    <w:rsid w:val="00E343EE"/>
    <w:rsid w:val="00E376AA"/>
    <w:rsid w:val="00E55974"/>
    <w:rsid w:val="00E629F0"/>
    <w:rsid w:val="00E64733"/>
    <w:rsid w:val="00E71761"/>
    <w:rsid w:val="00E77668"/>
    <w:rsid w:val="00E93AEB"/>
    <w:rsid w:val="00E93DCC"/>
    <w:rsid w:val="00EA0E7A"/>
    <w:rsid w:val="00EA25C3"/>
    <w:rsid w:val="00EA6F7A"/>
    <w:rsid w:val="00EB3F3A"/>
    <w:rsid w:val="00EC7E98"/>
    <w:rsid w:val="00ED2ECF"/>
    <w:rsid w:val="00EE0D70"/>
    <w:rsid w:val="00EE1AD4"/>
    <w:rsid w:val="00EE4FBC"/>
    <w:rsid w:val="00F01536"/>
    <w:rsid w:val="00F02F30"/>
    <w:rsid w:val="00F0569C"/>
    <w:rsid w:val="00F07DBF"/>
    <w:rsid w:val="00F1047D"/>
    <w:rsid w:val="00F13DDC"/>
    <w:rsid w:val="00F15084"/>
    <w:rsid w:val="00F23783"/>
    <w:rsid w:val="00F25A85"/>
    <w:rsid w:val="00F4771A"/>
    <w:rsid w:val="00F53254"/>
    <w:rsid w:val="00F53DFC"/>
    <w:rsid w:val="00F57699"/>
    <w:rsid w:val="00F57C67"/>
    <w:rsid w:val="00F63C19"/>
    <w:rsid w:val="00F6564C"/>
    <w:rsid w:val="00F6742F"/>
    <w:rsid w:val="00F7381A"/>
    <w:rsid w:val="00F75019"/>
    <w:rsid w:val="00F814DE"/>
    <w:rsid w:val="00F8275A"/>
    <w:rsid w:val="00F87496"/>
    <w:rsid w:val="00F974D1"/>
    <w:rsid w:val="00F97FB7"/>
    <w:rsid w:val="00FA4877"/>
    <w:rsid w:val="00FB087F"/>
    <w:rsid w:val="00FC0324"/>
    <w:rsid w:val="00FD2A96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8A4AC2"/>
  <w15:docId w15:val="{3DFCA18E-B073-4742-860E-1FD05A7D1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607"/>
    <w:pPr>
      <w:spacing w:after="0" w:line="280" w:lineRule="atLeast"/>
    </w:pPr>
    <w:rPr>
      <w:rFonts w:ascii="Raleway" w:hAnsi="Raleway"/>
      <w:sz w:val="18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870F9F"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D78E1"/>
    <w:pPr>
      <w:keepNext/>
      <w:keepLines/>
      <w:spacing w:after="24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07EFA"/>
    <w:pPr>
      <w:keepNext/>
      <w:keepLines/>
      <w:spacing w:line="240" w:lineRule="auto"/>
      <w:outlineLvl w:val="2"/>
    </w:pPr>
    <w:rPr>
      <w:rFonts w:eastAsiaTheme="majorEastAsia" w:cstheme="majorBidi"/>
      <w:b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07EFA"/>
    <w:pPr>
      <w:keepNext/>
      <w:keepLines/>
      <w:spacing w:before="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91C7F"/>
    <w:rPr>
      <w:rFonts w:ascii="Georgia" w:hAnsi="Georgia"/>
      <w:sz w:val="20"/>
    </w:rPr>
  </w:style>
  <w:style w:type="paragraph" w:styleId="Sidefod">
    <w:name w:val="footer"/>
    <w:basedOn w:val="Normal"/>
    <w:link w:val="SidefodTegn"/>
    <w:uiPriority w:val="99"/>
    <w:unhideWhenUsed/>
    <w:rsid w:val="00AC6061"/>
    <w:pPr>
      <w:tabs>
        <w:tab w:val="center" w:pos="4819"/>
        <w:tab w:val="right" w:pos="9638"/>
      </w:tabs>
      <w:spacing w:line="240" w:lineRule="auto"/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AC6061"/>
    <w:rPr>
      <w:rFonts w:ascii="Arial" w:hAnsi="Arial"/>
      <w:sz w:val="14"/>
    </w:rPr>
  </w:style>
  <w:style w:type="table" w:styleId="Tabel-Gitter">
    <w:name w:val="Table Grid"/>
    <w:basedOn w:val="Tabel-Normal"/>
    <w:uiPriority w:val="59"/>
    <w:rsid w:val="0029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870F9F"/>
    <w:rPr>
      <w:rFonts w:ascii="Raleway" w:eastAsiaTheme="majorEastAsia" w:hAnsi="Raleway" w:cstheme="majorBidi"/>
      <w:b/>
      <w:spacing w:val="20"/>
      <w:sz w:val="64"/>
      <w:szCs w:val="5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1135C"/>
    <w:rPr>
      <w:sz w:val="16"/>
      <w:szCs w:val="1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D78E1"/>
    <w:rPr>
      <w:rFonts w:ascii="Arial" w:eastAsiaTheme="majorEastAsia" w:hAnsi="Arial" w:cstheme="majorBidi"/>
      <w:b/>
      <w:bCs/>
      <w:sz w:val="26"/>
      <w:szCs w:val="2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1135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1135C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1135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1135C"/>
    <w:rPr>
      <w:rFonts w:ascii="Georgia" w:hAnsi="Georgia"/>
      <w:b/>
      <w:bCs/>
      <w:sz w:val="20"/>
      <w:szCs w:val="20"/>
    </w:rPr>
  </w:style>
  <w:style w:type="paragraph" w:customStyle="1" w:styleId="MvhLedetekst">
    <w:name w:val="MvhLedetekst"/>
    <w:basedOn w:val="Normal"/>
    <w:rsid w:val="00293D73"/>
    <w:pPr>
      <w:spacing w:before="240" w:after="480"/>
    </w:pPr>
  </w:style>
  <w:style w:type="paragraph" w:customStyle="1" w:styleId="Kolofon">
    <w:name w:val="Kolofon"/>
    <w:basedOn w:val="Normal"/>
    <w:rsid w:val="006837BD"/>
    <w:pPr>
      <w:tabs>
        <w:tab w:val="left" w:pos="567"/>
      </w:tabs>
      <w:spacing w:line="200" w:lineRule="atLeast"/>
    </w:pPr>
    <w:rPr>
      <w:sz w:val="14"/>
    </w:rPr>
  </w:style>
  <w:style w:type="paragraph" w:customStyle="1" w:styleId="Sidenummerering">
    <w:name w:val="Sidenummerering"/>
    <w:basedOn w:val="Kolofon"/>
    <w:rsid w:val="00E376AA"/>
    <w:pPr>
      <w:jc w:val="right"/>
    </w:pPr>
  </w:style>
  <w:style w:type="paragraph" w:customStyle="1" w:styleId="Datalinje">
    <w:name w:val="Datalinje"/>
    <w:basedOn w:val="Normal"/>
    <w:rsid w:val="00861B86"/>
    <w:pPr>
      <w:spacing w:line="200" w:lineRule="atLeast"/>
    </w:pPr>
    <w:rPr>
      <w:sz w:val="14"/>
    </w:rPr>
  </w:style>
  <w:style w:type="paragraph" w:customStyle="1" w:styleId="DokumentType">
    <w:name w:val="DokumentType"/>
    <w:basedOn w:val="Normal"/>
    <w:rsid w:val="006938ED"/>
    <w:rPr>
      <w:b/>
      <w:caps/>
      <w:color w:val="FFFFFF" w:themeColor="background1"/>
    </w:rPr>
  </w:style>
  <w:style w:type="paragraph" w:customStyle="1" w:styleId="ForsideRubrik">
    <w:name w:val="ForsideRubrik"/>
    <w:basedOn w:val="DokumentType"/>
    <w:rsid w:val="00474C04"/>
    <w:rPr>
      <w:b w:val="0"/>
      <w:caps w:val="0"/>
      <w:sz w:val="31"/>
    </w:rPr>
  </w:style>
  <w:style w:type="paragraph" w:styleId="Titel">
    <w:name w:val="Title"/>
    <w:basedOn w:val="Normal"/>
    <w:link w:val="TitelTegn"/>
    <w:uiPriority w:val="10"/>
    <w:rsid w:val="00252008"/>
    <w:pPr>
      <w:spacing w:line="240" w:lineRule="auto"/>
      <w:contextualSpacing/>
      <w:outlineLvl w:val="0"/>
    </w:pPr>
    <w:rPr>
      <w:rFonts w:eastAsiaTheme="majorEastAsia" w:cstheme="majorBidi"/>
      <w:b/>
      <w:spacing w:val="20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52008"/>
    <w:rPr>
      <w:rFonts w:ascii="Arial" w:eastAsiaTheme="majorEastAsia" w:hAnsi="Arial" w:cstheme="majorBidi"/>
      <w:b/>
      <w:spacing w:val="20"/>
      <w:sz w:val="64"/>
      <w:szCs w:val="56"/>
    </w:rPr>
  </w:style>
  <w:style w:type="paragraph" w:customStyle="1" w:styleId="TitelColor2">
    <w:name w:val="TitelColor2"/>
    <w:basedOn w:val="Titel"/>
    <w:rsid w:val="00474C04"/>
    <w:pPr>
      <w:framePr w:wrap="around" w:vAnchor="page" w:hAnchor="page" w:x="852" w:y="11341"/>
      <w:suppressOverlap/>
    </w:pPr>
    <w:rPr>
      <w:color w:val="EA5B0B"/>
      <w:szCs w:val="110"/>
    </w:rPr>
  </w:style>
  <w:style w:type="paragraph" w:customStyle="1" w:styleId="SideTitel">
    <w:name w:val="SideTitel"/>
    <w:basedOn w:val="Normal"/>
    <w:next w:val="SideTitelFed"/>
    <w:rsid w:val="00BC4712"/>
    <w:rPr>
      <w:sz w:val="60"/>
      <w:szCs w:val="60"/>
    </w:rPr>
  </w:style>
  <w:style w:type="paragraph" w:customStyle="1" w:styleId="SideTitelFed">
    <w:name w:val="SideTitelFed"/>
    <w:basedOn w:val="SideTitel"/>
    <w:rsid w:val="00BC4712"/>
    <w:rPr>
      <w:b/>
    </w:rPr>
  </w:style>
  <w:style w:type="paragraph" w:customStyle="1" w:styleId="SideRubrik">
    <w:name w:val="SideRubrik"/>
    <w:basedOn w:val="Normal"/>
    <w:rsid w:val="00BC4712"/>
    <w:pPr>
      <w:spacing w:line="380" w:lineRule="atLeast"/>
    </w:pPr>
    <w:rPr>
      <w:sz w:val="31"/>
      <w:szCs w:val="31"/>
    </w:rPr>
  </w:style>
  <w:style w:type="paragraph" w:customStyle="1" w:styleId="SideTitelHvid">
    <w:name w:val="SideTitelHvid"/>
    <w:basedOn w:val="SideTitel"/>
    <w:next w:val="SideTitelFedHvid"/>
    <w:rsid w:val="003626C4"/>
    <w:rPr>
      <w:color w:val="FFFFFF" w:themeColor="background1"/>
    </w:rPr>
  </w:style>
  <w:style w:type="paragraph" w:customStyle="1" w:styleId="SideTitelFedHvid">
    <w:name w:val="SideTitelFedHvid"/>
    <w:basedOn w:val="SideTitelFed"/>
    <w:rsid w:val="003626C4"/>
    <w:rPr>
      <w:color w:val="FFFFFF" w:themeColor="background1"/>
    </w:rPr>
  </w:style>
  <w:style w:type="paragraph" w:customStyle="1" w:styleId="OverTitel">
    <w:name w:val="OverTitel"/>
    <w:basedOn w:val="Normal"/>
    <w:next w:val="Titel"/>
    <w:rsid w:val="009A1C1E"/>
    <w:pPr>
      <w:spacing w:line="240" w:lineRule="auto"/>
    </w:pPr>
    <w:rPr>
      <w:sz w:val="26"/>
      <w:szCs w:val="26"/>
    </w:rPr>
  </w:style>
  <w:style w:type="paragraph" w:styleId="Undertitel">
    <w:name w:val="Subtitle"/>
    <w:basedOn w:val="Normal"/>
    <w:next w:val="Normal"/>
    <w:link w:val="UndertitelTegn"/>
    <w:uiPriority w:val="11"/>
    <w:rsid w:val="00FA4877"/>
    <w:pPr>
      <w:numPr>
        <w:ilvl w:val="1"/>
      </w:numPr>
      <w:spacing w:line="240" w:lineRule="auto"/>
    </w:pPr>
    <w:rPr>
      <w:rFonts w:eastAsiaTheme="minorEastAsia"/>
      <w:color w:val="000000" w:themeColor="text1"/>
      <w:spacing w:val="15"/>
      <w:sz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A4877"/>
    <w:rPr>
      <w:rFonts w:ascii="Arial" w:eastAsiaTheme="minorEastAsia" w:hAnsi="Arial"/>
      <w:color w:val="000000" w:themeColor="text1"/>
      <w:spacing w:val="15"/>
      <w:sz w:val="24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B07EFA"/>
    <w:rPr>
      <w:rFonts w:ascii="Raleway" w:eastAsiaTheme="majorEastAsia" w:hAnsi="Raleway" w:cstheme="majorBidi"/>
      <w:b/>
      <w:szCs w:val="24"/>
    </w:rPr>
  </w:style>
  <w:style w:type="paragraph" w:customStyle="1" w:styleId="ForsideDato">
    <w:name w:val="ForsideDato"/>
    <w:basedOn w:val="OverTitel"/>
    <w:rsid w:val="0038261C"/>
    <w:pPr>
      <w:tabs>
        <w:tab w:val="right" w:pos="10206"/>
      </w:tabs>
    </w:pPr>
  </w:style>
  <w:style w:type="paragraph" w:customStyle="1" w:styleId="Side2Dato">
    <w:name w:val="Side2Dato"/>
    <w:basedOn w:val="Sidehoved"/>
    <w:rsid w:val="00543D38"/>
    <w:pPr>
      <w:jc w:val="right"/>
    </w:pPr>
    <w:rPr>
      <w:sz w:val="16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07EFA"/>
    <w:rPr>
      <w:rFonts w:ascii="Raleway" w:eastAsiaTheme="majorEastAsia" w:hAnsi="Raleway" w:cstheme="majorBidi"/>
      <w:b/>
      <w:iCs/>
      <w:sz w:val="18"/>
    </w:rPr>
  </w:style>
  <w:style w:type="character" w:styleId="Hyperlink">
    <w:name w:val="Hyperlink"/>
    <w:rsid w:val="00E64733"/>
    <w:rPr>
      <w:color w:val="0563C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401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xxxx@haderslev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udcfs1\diskabeloner\dynamictemplate\Skabeloner\Nyhedsbrev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C71EF-F5BD-4604-BCF0-F619B1F49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Nyhedsbrev</Template>
  <TotalTime>7</TotalTime>
  <Pages>1</Pages>
  <Words>87</Words>
  <Characters>465</Characters>
  <Application>Microsoft Office Word</Application>
  <DocSecurity>0</DocSecurity>
  <Lines>25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</dc:title>
  <dc:creator>Mette Rudebeck Knudsen</dc:creator>
  <cp:lastModifiedBy>Mette Rudebeck Knudsen</cp:lastModifiedBy>
  <cp:revision>3</cp:revision>
  <cp:lastPrinted>2015-12-09T12:07:00Z</cp:lastPrinted>
  <dcterms:created xsi:type="dcterms:W3CDTF">2025-11-10T11:49:00Z</dcterms:created>
  <dcterms:modified xsi:type="dcterms:W3CDTF">2025-11-10T11:53:00Z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{4822DAC4-A1F2-4B04-B1E4-691EA3C30447}</vt:lpwstr>
  </property>
</Properties>
</file>