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vertAnchor="page" w:horzAnchor="page" w:tblpX="852" w:tblpY="11341"/>
        <w:tblOverlap w:val="never"/>
        <w:tblW w:w="1020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Dokumentoplysninger"/>
        <w:tblDescription w:val="Dokumentoplysninger"/>
      </w:tblPr>
      <w:tblGrid>
        <w:gridCol w:w="10205"/>
      </w:tblGrid>
      <w:tr w:rsidR="006938ED" w:rsidRPr="006E1D97" w14:paraId="5B1B592E" w14:textId="77777777" w:rsidTr="009F740E">
        <w:trPr>
          <w:trHeight w:val="624"/>
          <w:tblHeader/>
        </w:trPr>
        <w:tc>
          <w:tcPr>
            <w:tcW w:w="10205" w:type="dxa"/>
          </w:tcPr>
          <w:p w14:paraId="55E2065F" w14:textId="77777777" w:rsidR="006938ED" w:rsidRPr="006E1D97" w:rsidRDefault="006E1D97" w:rsidP="006E1D97">
            <w:pPr>
              <w:pStyle w:val="DokumentType"/>
            </w:pPr>
            <w:r w:rsidRPr="006E1D97">
              <w:t>Introprogram</w:t>
            </w:r>
          </w:p>
        </w:tc>
      </w:tr>
      <w:tr w:rsidR="006938ED" w:rsidRPr="006E1D97" w14:paraId="0E28F9BB" w14:textId="77777777" w:rsidTr="00144224">
        <w:trPr>
          <w:trHeight w:val="3118"/>
        </w:trPr>
        <w:tc>
          <w:tcPr>
            <w:tcW w:w="10205" w:type="dxa"/>
          </w:tcPr>
          <w:p w14:paraId="0150A725" w14:textId="221AC051" w:rsidR="00474C04" w:rsidRPr="006E1D97" w:rsidRDefault="006E1D97" w:rsidP="006E1D97">
            <w:pPr>
              <w:pStyle w:val="OverTitel"/>
            </w:pPr>
            <w:r>
              <w:t>V</w:t>
            </w:r>
            <w:r w:rsidRPr="006E1D97">
              <w:t>elkommen til</w:t>
            </w:r>
            <w:r w:rsidRPr="006E1D97">
              <w:rPr>
                <w:rFonts w:ascii="Raleway" w:hAnsi="Raleway"/>
                <w:sz w:val="110"/>
              </w:rPr>
              <w:t xml:space="preserve"> </w:t>
            </w:r>
            <w:r w:rsidRPr="006E1D97">
              <w:rPr>
                <w:rFonts w:ascii="Raleway" w:hAnsi="Raleway"/>
                <w:sz w:val="96"/>
                <w:szCs w:val="96"/>
              </w:rPr>
              <w:t>Haderslev Kommune</w:t>
            </w:r>
          </w:p>
        </w:tc>
      </w:tr>
      <w:tr w:rsidR="00474C04" w:rsidRPr="006E1D97" w14:paraId="2A0507D2" w14:textId="77777777" w:rsidTr="00144224">
        <w:trPr>
          <w:trHeight w:val="794"/>
        </w:trPr>
        <w:tc>
          <w:tcPr>
            <w:tcW w:w="10205" w:type="dxa"/>
          </w:tcPr>
          <w:p w14:paraId="550132C1" w14:textId="35D75879" w:rsidR="00474C04" w:rsidRPr="006E1D97" w:rsidRDefault="006E1D97" w:rsidP="006E1D97">
            <w:pPr>
              <w:pStyle w:val="ForsideRubrik"/>
            </w:pPr>
            <w:r w:rsidRPr="001072CB">
              <w:rPr>
                <w:color w:val="FFC000"/>
              </w:rPr>
              <w:t>[Indsæt navnet på din afdeling]</w:t>
            </w:r>
          </w:p>
        </w:tc>
      </w:tr>
    </w:tbl>
    <w:p w14:paraId="1E09BC16" w14:textId="77777777" w:rsidR="00627307" w:rsidRPr="006E1D97" w:rsidRDefault="00627307" w:rsidP="00A60B26"/>
    <w:p w14:paraId="768165B1" w14:textId="77777777" w:rsidR="006E6CCA" w:rsidRPr="006E1D97" w:rsidRDefault="006E1D97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F5BA79A" wp14:editId="1A398D8C">
            <wp:simplePos x="0" y="0"/>
            <wp:positionH relativeFrom="page">
              <wp:posOffset>539750</wp:posOffset>
            </wp:positionH>
            <wp:positionV relativeFrom="page">
              <wp:posOffset>539750</wp:posOffset>
            </wp:positionV>
            <wp:extent cx="1550035" cy="413385"/>
            <wp:effectExtent l="0" t="0" r="0" b="5715"/>
            <wp:wrapNone/>
            <wp:docPr id="2" name="Billede 2" descr="Haderslev Kommune" title="Haderslev Kommu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Haderslev Kommune" title="Haderslev Kommun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71F00" w14:textId="77777777" w:rsidR="00627307" w:rsidRPr="006E1D97" w:rsidRDefault="00627307">
      <w:pPr>
        <w:spacing w:after="200" w:line="276" w:lineRule="auto"/>
      </w:pPr>
      <w:r w:rsidRPr="006E1D97">
        <w:br w:type="page"/>
      </w:r>
    </w:p>
    <w:p w14:paraId="40DD2BD3" w14:textId="36BDA863" w:rsidR="00AC3158" w:rsidRPr="006E1D97" w:rsidRDefault="006E1D97" w:rsidP="001742BC">
      <w:pPr>
        <w:pStyle w:val="Overskrift1"/>
      </w:pPr>
      <w:r>
        <w:lastRenderedPageBreak/>
        <w:t>Velkommen</w:t>
      </w:r>
    </w:p>
    <w:p w14:paraId="24F1B003" w14:textId="089329A9" w:rsidR="006E1D97" w:rsidRPr="00EC6E00" w:rsidRDefault="006E1D97" w:rsidP="006E1D97">
      <w:pPr>
        <w:rPr>
          <w:sz w:val="20"/>
        </w:rPr>
      </w:pPr>
      <w:r>
        <w:rPr>
          <w:sz w:val="20"/>
        </w:rPr>
        <w:t xml:space="preserve">Kære </w:t>
      </w:r>
      <w:r w:rsidRPr="006E1D97">
        <w:rPr>
          <w:color w:val="FFC000"/>
          <w:sz w:val="20"/>
        </w:rPr>
        <w:t>[Indsæt navn]</w:t>
      </w:r>
      <w:r w:rsidRPr="00EC6E00">
        <w:rPr>
          <w:sz w:val="20"/>
        </w:rPr>
        <w:t xml:space="preserve">  </w:t>
      </w:r>
    </w:p>
    <w:p w14:paraId="66FA38F5" w14:textId="77777777" w:rsidR="006E1D97" w:rsidRPr="00EC6E00" w:rsidRDefault="006E1D97" w:rsidP="006E1D97">
      <w:pPr>
        <w:rPr>
          <w:sz w:val="20"/>
        </w:rPr>
      </w:pPr>
    </w:p>
    <w:p w14:paraId="36482D89" w14:textId="6C7768E3" w:rsidR="006E1D97" w:rsidRDefault="006E1D97" w:rsidP="006E1D97">
      <w:pPr>
        <w:rPr>
          <w:sz w:val="20"/>
        </w:rPr>
      </w:pPr>
      <w:r w:rsidRPr="00EC6E00">
        <w:rPr>
          <w:sz w:val="20"/>
        </w:rPr>
        <w:t>Vi glæder os meget til, at du skal starte hos os</w:t>
      </w:r>
      <w:r w:rsidR="005A5B17">
        <w:rPr>
          <w:sz w:val="20"/>
        </w:rPr>
        <w:t xml:space="preserve">. </w:t>
      </w:r>
    </w:p>
    <w:p w14:paraId="09708F96" w14:textId="32BF3AC8" w:rsidR="006E1D97" w:rsidRDefault="006E1D97" w:rsidP="006E1D97">
      <w:pPr>
        <w:rPr>
          <w:sz w:val="20"/>
        </w:rPr>
      </w:pPr>
      <w:r>
        <w:rPr>
          <w:sz w:val="20"/>
        </w:rPr>
        <w:t xml:space="preserve">Vi vil gerne sikre, at du får en så god start som muligt, og derfor har vi allerede nu planlagt nogle møder i din kalender, hvor du lærer vores afdeling og det arbejde vi udfører godt at kende. </w:t>
      </w:r>
    </w:p>
    <w:p w14:paraId="66973872" w14:textId="77777777" w:rsidR="006E1D97" w:rsidRDefault="006E1D97" w:rsidP="006E1D97">
      <w:pPr>
        <w:rPr>
          <w:sz w:val="20"/>
        </w:rPr>
      </w:pPr>
    </w:p>
    <w:p w14:paraId="525D4B4C" w14:textId="0A01A382" w:rsidR="006E1D97" w:rsidRDefault="006E1D97" w:rsidP="006E1D97">
      <w:pPr>
        <w:rPr>
          <w:sz w:val="20"/>
        </w:rPr>
      </w:pPr>
      <w:r w:rsidRPr="00EC6E00">
        <w:rPr>
          <w:sz w:val="20"/>
        </w:rPr>
        <w:t xml:space="preserve">Nedenfor </w:t>
      </w:r>
      <w:r w:rsidR="005A5B17">
        <w:rPr>
          <w:sz w:val="20"/>
        </w:rPr>
        <w:t xml:space="preserve">kan du </w:t>
      </w:r>
      <w:r w:rsidRPr="00EC6E00">
        <w:rPr>
          <w:sz w:val="20"/>
        </w:rPr>
        <w:t>se en oversigt over hvilke hovedpunkter, du vil komme igennem i introforløbet</w:t>
      </w:r>
      <w:r>
        <w:rPr>
          <w:sz w:val="20"/>
        </w:rPr>
        <w:t xml:space="preserve">: </w:t>
      </w:r>
    </w:p>
    <w:p w14:paraId="026FE829" w14:textId="7B0FBB9D" w:rsidR="006E1D97" w:rsidRPr="006E1D97" w:rsidRDefault="006E1D97" w:rsidP="006E1D97">
      <w:pPr>
        <w:pStyle w:val="Listeafsnit"/>
        <w:numPr>
          <w:ilvl w:val="0"/>
          <w:numId w:val="2"/>
        </w:numPr>
        <w:rPr>
          <w:sz w:val="20"/>
        </w:rPr>
      </w:pPr>
      <w:r w:rsidRPr="006E1D97">
        <w:rPr>
          <w:color w:val="FFC000"/>
          <w:sz w:val="20"/>
        </w:rPr>
        <w:t xml:space="preserve">[Indsæt punkter, der fortæller om de områder, som den nye medarbejder skal introduceres til]. </w:t>
      </w:r>
    </w:p>
    <w:p w14:paraId="601E934D" w14:textId="599F27A7" w:rsidR="006E1D97" w:rsidRDefault="006E1D97" w:rsidP="006E1D97">
      <w:pPr>
        <w:rPr>
          <w:sz w:val="20"/>
        </w:rPr>
      </w:pPr>
    </w:p>
    <w:p w14:paraId="49C10B35" w14:textId="4DB5D928" w:rsidR="004C763D" w:rsidRDefault="004C763D" w:rsidP="006E1D97">
      <w:pPr>
        <w:rPr>
          <w:sz w:val="20"/>
        </w:rPr>
      </w:pPr>
      <w:r>
        <w:rPr>
          <w:sz w:val="20"/>
        </w:rPr>
        <w:t xml:space="preserve">Vi ved også, at det kan være overvældende med alt den nye information, du får. Derfor vil vi lige minde dig om, at du i Medarbejderens ABC kan finde </w:t>
      </w:r>
      <w:r w:rsidR="00D909DB">
        <w:rPr>
          <w:sz w:val="20"/>
        </w:rPr>
        <w:t xml:space="preserve">viden om fx </w:t>
      </w:r>
      <w:r>
        <w:rPr>
          <w:sz w:val="20"/>
        </w:rPr>
        <w:t xml:space="preserve">MED-udvalg, ferie, intranettet og meget mere. </w:t>
      </w:r>
    </w:p>
    <w:p w14:paraId="6026A6D0" w14:textId="754F4098" w:rsidR="00CD612E" w:rsidRDefault="006E1D97" w:rsidP="00AC3158">
      <w:pPr>
        <w:pStyle w:val="Overskrift2"/>
      </w:pPr>
      <w:r>
        <w:t>Tidsplan</w:t>
      </w:r>
    </w:p>
    <w:p w14:paraId="7C6DFD01" w14:textId="32D35F05" w:rsidR="006E1D97" w:rsidRDefault="006E1D97" w:rsidP="006E1D97">
      <w:r>
        <w:t xml:space="preserve">Herunder kan du se de møder, vi har planlagt for dig i den første tid: </w:t>
      </w:r>
    </w:p>
    <w:p w14:paraId="71F11310" w14:textId="48753B42" w:rsidR="006E1D97" w:rsidRDefault="006E1D97" w:rsidP="006E1D9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4"/>
        <w:gridCol w:w="1354"/>
        <w:gridCol w:w="4375"/>
        <w:gridCol w:w="2977"/>
      </w:tblGrid>
      <w:tr w:rsidR="00DF4534" w:rsidRPr="007F0BCB" w14:paraId="32156A7F" w14:textId="77777777" w:rsidTr="00DF4534">
        <w:trPr>
          <w:tblHeader/>
        </w:trPr>
        <w:tc>
          <w:tcPr>
            <w:tcW w:w="1354" w:type="dxa"/>
          </w:tcPr>
          <w:p w14:paraId="3E898A74" w14:textId="02BEA4BD" w:rsidR="00DF4534" w:rsidRPr="007F0BCB" w:rsidRDefault="00DF4534" w:rsidP="0030763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Dag</w:t>
            </w:r>
          </w:p>
        </w:tc>
        <w:tc>
          <w:tcPr>
            <w:tcW w:w="1354" w:type="dxa"/>
          </w:tcPr>
          <w:p w14:paraId="08584D85" w14:textId="05042174" w:rsidR="00DF4534" w:rsidRPr="007F0BCB" w:rsidRDefault="00DF4534" w:rsidP="0030763C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Tidspunkt</w:t>
            </w:r>
          </w:p>
        </w:tc>
        <w:tc>
          <w:tcPr>
            <w:tcW w:w="4375" w:type="dxa"/>
            <w:shd w:val="clear" w:color="auto" w:fill="auto"/>
          </w:tcPr>
          <w:p w14:paraId="5239A992" w14:textId="37E286C0" w:rsidR="00DF4534" w:rsidRPr="007F0BCB" w:rsidRDefault="00DF4534" w:rsidP="0030763C">
            <w:pPr>
              <w:rPr>
                <w:b/>
                <w:sz w:val="20"/>
              </w:rPr>
            </w:pPr>
            <w:r w:rsidRPr="007F0BCB">
              <w:rPr>
                <w:b/>
                <w:sz w:val="20"/>
              </w:rPr>
              <w:t>Aktivitet</w:t>
            </w:r>
          </w:p>
        </w:tc>
        <w:tc>
          <w:tcPr>
            <w:tcW w:w="2977" w:type="dxa"/>
            <w:shd w:val="clear" w:color="auto" w:fill="auto"/>
          </w:tcPr>
          <w:p w14:paraId="092B310A" w14:textId="77777777" w:rsidR="00DF4534" w:rsidRPr="007F0BCB" w:rsidRDefault="00DF4534" w:rsidP="0030763C">
            <w:pPr>
              <w:rPr>
                <w:b/>
                <w:sz w:val="20"/>
              </w:rPr>
            </w:pPr>
            <w:r w:rsidRPr="007F0BCB">
              <w:rPr>
                <w:b/>
                <w:sz w:val="20"/>
              </w:rPr>
              <w:t>Deltagere</w:t>
            </w:r>
          </w:p>
        </w:tc>
      </w:tr>
      <w:tr w:rsidR="00DF4534" w:rsidRPr="007F0BCB" w14:paraId="07D5E942" w14:textId="77777777" w:rsidTr="00DF4534">
        <w:tc>
          <w:tcPr>
            <w:tcW w:w="1354" w:type="dxa"/>
            <w:vMerge w:val="restart"/>
          </w:tcPr>
          <w:p w14:paraId="11EF3CF9" w14:textId="7FAE53C4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D. XX. XX. XXXX</w:t>
            </w:r>
          </w:p>
        </w:tc>
        <w:tc>
          <w:tcPr>
            <w:tcW w:w="1354" w:type="dxa"/>
          </w:tcPr>
          <w:p w14:paraId="6BCBAB0F" w14:textId="3F01D965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7AA3616D" w14:textId="6679DACC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Velkommen </w:t>
            </w:r>
            <w:r w:rsidRPr="007F0BCB">
              <w:rPr>
                <w:sz w:val="20"/>
              </w:rPr>
              <w:t xml:space="preserve">til </w:t>
            </w:r>
            <w:proofErr w:type="spellStart"/>
            <w:r>
              <w:rPr>
                <w:sz w:val="20"/>
              </w:rPr>
              <w:t>xxxx</w:t>
            </w:r>
            <w:proofErr w:type="spellEnd"/>
            <w:r>
              <w:rPr>
                <w:sz w:val="20"/>
              </w:rPr>
              <w:t xml:space="preserve"> og</w:t>
            </w:r>
            <w:r>
              <w:rPr>
                <w:sz w:val="20"/>
              </w:rPr>
              <w:br/>
              <w:t>morgenkaffe med teamet.</w:t>
            </w:r>
          </w:p>
          <w:p w14:paraId="68DD83E3" w14:textId="77777777" w:rsidR="00DF4534" w:rsidRPr="007F0BCB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15198DE2" w14:textId="1318683F" w:rsidR="00DF4534" w:rsidRPr="007F0BCB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Teamet</w:t>
            </w:r>
          </w:p>
        </w:tc>
      </w:tr>
      <w:tr w:rsidR="00DF4534" w:rsidRPr="007F0BCB" w14:paraId="36BB0F87" w14:textId="77777777" w:rsidTr="00DF4534">
        <w:tc>
          <w:tcPr>
            <w:tcW w:w="1354" w:type="dxa"/>
            <w:vMerge/>
          </w:tcPr>
          <w:p w14:paraId="193E309E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04398A6D" w14:textId="7B242F95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346238A2" w14:textId="5903DCC6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Rundvisning</w:t>
            </w:r>
          </w:p>
        </w:tc>
        <w:tc>
          <w:tcPr>
            <w:tcW w:w="2977" w:type="dxa"/>
            <w:shd w:val="clear" w:color="auto" w:fill="auto"/>
          </w:tcPr>
          <w:p w14:paraId="37236669" w14:textId="07B363C0" w:rsidR="00DF4534" w:rsidRDefault="00DF4534" w:rsidP="0030763C">
            <w:pPr>
              <w:rPr>
                <w:sz w:val="20"/>
              </w:rPr>
            </w:pPr>
            <w:proofErr w:type="spellStart"/>
            <w:r w:rsidRPr="0033707A">
              <w:rPr>
                <w:sz w:val="20"/>
              </w:rPr>
              <w:t>xxxxx</w:t>
            </w:r>
            <w:proofErr w:type="spellEnd"/>
            <w:r w:rsidRPr="0033707A">
              <w:rPr>
                <w:sz w:val="20"/>
              </w:rPr>
              <w:t xml:space="preserve"> og </w:t>
            </w:r>
            <w:r>
              <w:rPr>
                <w:sz w:val="20"/>
              </w:rPr>
              <w:t>l</w:t>
            </w:r>
            <w:r w:rsidRPr="0033707A">
              <w:rPr>
                <w:sz w:val="20"/>
              </w:rPr>
              <w:t>eder</w:t>
            </w:r>
          </w:p>
        </w:tc>
      </w:tr>
      <w:tr w:rsidR="00DF4534" w:rsidRPr="007F0BCB" w14:paraId="7C334923" w14:textId="77777777" w:rsidTr="00DF4534">
        <w:tc>
          <w:tcPr>
            <w:tcW w:w="1354" w:type="dxa"/>
            <w:vMerge/>
          </w:tcPr>
          <w:p w14:paraId="4733EF17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47D53BEE" w14:textId="364252BA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414F6D95" w14:textId="0AA06F29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Intro ved leder</w:t>
            </w:r>
          </w:p>
          <w:p w14:paraId="1F2BC82B" w14:textId="1475E8F4" w:rsidR="00DF4534" w:rsidRDefault="00DF4534" w:rsidP="006E1D97">
            <w:pPr>
              <w:numPr>
                <w:ilvl w:val="0"/>
                <w:numId w:val="1"/>
              </w:numPr>
              <w:spacing w:before="0" w:line="280" w:lineRule="exact"/>
              <w:contextualSpacing w:val="0"/>
              <w:rPr>
                <w:sz w:val="20"/>
              </w:rPr>
            </w:pPr>
            <w:r>
              <w:rPr>
                <w:sz w:val="20"/>
              </w:rPr>
              <w:t>Intro til organisationen og teamet</w:t>
            </w:r>
          </w:p>
          <w:p w14:paraId="6DAAE7B2" w14:textId="77777777" w:rsidR="00DF4534" w:rsidRDefault="00DF4534" w:rsidP="006E1D97">
            <w:pPr>
              <w:numPr>
                <w:ilvl w:val="0"/>
                <w:numId w:val="1"/>
              </w:numPr>
              <w:spacing w:before="0" w:line="280" w:lineRule="exact"/>
              <w:contextualSpacing w:val="0"/>
              <w:rPr>
                <w:sz w:val="20"/>
              </w:rPr>
            </w:pPr>
            <w:r>
              <w:rPr>
                <w:sz w:val="20"/>
              </w:rPr>
              <w:t>Kerneydelser og specialløsninger</w:t>
            </w:r>
          </w:p>
          <w:p w14:paraId="50877BD8" w14:textId="77777777" w:rsidR="00DF4534" w:rsidRDefault="00DF4534" w:rsidP="006E1D97">
            <w:pPr>
              <w:numPr>
                <w:ilvl w:val="0"/>
                <w:numId w:val="1"/>
              </w:numPr>
              <w:spacing w:before="0" w:line="280" w:lineRule="exact"/>
              <w:contextualSpacing w:val="0"/>
              <w:rPr>
                <w:sz w:val="20"/>
              </w:rPr>
            </w:pPr>
            <w:r>
              <w:rPr>
                <w:sz w:val="20"/>
              </w:rPr>
              <w:t>Praktiske informationer</w:t>
            </w:r>
            <w:r>
              <w:t xml:space="preserve"> </w:t>
            </w:r>
          </w:p>
          <w:p w14:paraId="78A6E1C3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352FDCF1" w14:textId="77AACE28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xxxxx</w:t>
            </w:r>
            <w:proofErr w:type="spellEnd"/>
            <w:r>
              <w:rPr>
                <w:sz w:val="20"/>
              </w:rPr>
              <w:t xml:space="preserve"> og leder </w:t>
            </w:r>
          </w:p>
        </w:tc>
      </w:tr>
      <w:tr w:rsidR="00DF4534" w:rsidRPr="007F0BCB" w14:paraId="4B40F578" w14:textId="77777777" w:rsidTr="00DF4534">
        <w:tc>
          <w:tcPr>
            <w:tcW w:w="1354" w:type="dxa"/>
            <w:vMerge/>
          </w:tcPr>
          <w:p w14:paraId="53C2BAFC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4609DCCE" w14:textId="296C7D1E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5689ADE3" w14:textId="53678944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Tid til at komme på plads </w:t>
            </w:r>
            <w:r>
              <w:rPr>
                <w:sz w:val="20"/>
              </w:rPr>
              <w:br/>
              <w:t>– Opstart af PC og Outlook</w:t>
            </w:r>
          </w:p>
        </w:tc>
        <w:tc>
          <w:tcPr>
            <w:tcW w:w="2977" w:type="dxa"/>
            <w:shd w:val="clear" w:color="auto" w:fill="auto"/>
          </w:tcPr>
          <w:p w14:paraId="7AE0C623" w14:textId="702C31FC" w:rsidR="00DF4534" w:rsidRDefault="00DF4534" w:rsidP="0030763C">
            <w:pPr>
              <w:rPr>
                <w:sz w:val="20"/>
              </w:rPr>
            </w:pPr>
            <w:r w:rsidRPr="0F78015B">
              <w:rPr>
                <w:sz w:val="20"/>
                <w:szCs w:val="20"/>
              </w:rPr>
              <w:t>xxx (</w:t>
            </w:r>
            <w:proofErr w:type="spellStart"/>
            <w:r w:rsidRPr="0F78015B">
              <w:rPr>
                <w:sz w:val="20"/>
                <w:szCs w:val="20"/>
              </w:rPr>
              <w:t>xxxxx</w:t>
            </w:r>
            <w:proofErr w:type="spellEnd"/>
            <w:r w:rsidRPr="0F78015B">
              <w:rPr>
                <w:sz w:val="20"/>
                <w:szCs w:val="20"/>
              </w:rPr>
              <w:t xml:space="preserve"> er din </w:t>
            </w:r>
            <w:proofErr w:type="spellStart"/>
            <w:r w:rsidRPr="0F78015B">
              <w:rPr>
                <w:sz w:val="20"/>
                <w:szCs w:val="20"/>
              </w:rPr>
              <w:t>buddy</w:t>
            </w:r>
            <w:proofErr w:type="spellEnd"/>
            <w:r w:rsidRPr="0F78015B">
              <w:rPr>
                <w:sz w:val="20"/>
                <w:szCs w:val="20"/>
              </w:rPr>
              <w:t>, og du kan altid spørge, og selvfølgelig os andr</w:t>
            </w:r>
            <w:r>
              <w:rPr>
                <w:sz w:val="20"/>
                <w:szCs w:val="20"/>
              </w:rPr>
              <w:t>e, hvis du har spørgsmål til noget</w:t>
            </w:r>
            <w:r w:rsidRPr="0F78015B">
              <w:rPr>
                <w:sz w:val="20"/>
                <w:szCs w:val="20"/>
              </w:rPr>
              <w:t>)</w:t>
            </w:r>
          </w:p>
        </w:tc>
      </w:tr>
      <w:tr w:rsidR="00DF4534" w:rsidRPr="007F0BCB" w14:paraId="7A100793" w14:textId="77777777" w:rsidTr="00DF4534">
        <w:tc>
          <w:tcPr>
            <w:tcW w:w="1354" w:type="dxa"/>
            <w:vMerge/>
          </w:tcPr>
          <w:p w14:paraId="0D7BCC39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14EC947E" w14:textId="4208AFAE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1615C846" w14:textId="39D75535" w:rsidR="00DF4534" w:rsidRDefault="00DF4534" w:rsidP="0030763C">
            <w:pPr>
              <w:rPr>
                <w:sz w:val="16"/>
                <w:szCs w:val="16"/>
              </w:rPr>
            </w:pPr>
            <w:r>
              <w:rPr>
                <w:sz w:val="20"/>
              </w:rPr>
              <w:t xml:space="preserve">Frokost </w:t>
            </w:r>
            <w:r>
              <w:rPr>
                <w:sz w:val="20"/>
              </w:rPr>
              <w:br/>
            </w:r>
            <w:r w:rsidRPr="00D909DB">
              <w:rPr>
                <w:color w:val="FFC000"/>
                <w:sz w:val="16"/>
                <w:szCs w:val="16"/>
              </w:rPr>
              <w:t>(Der er mulighed for at købe mad eller spise sin medbragte madpakke)</w:t>
            </w:r>
          </w:p>
          <w:p w14:paraId="5CB0EA70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0A1EAFB2" w14:textId="51129928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Teamet</w:t>
            </w:r>
          </w:p>
        </w:tc>
      </w:tr>
      <w:tr w:rsidR="00DF4534" w:rsidRPr="007F0BCB" w14:paraId="19CCC97C" w14:textId="77777777" w:rsidTr="00DF4534">
        <w:tc>
          <w:tcPr>
            <w:tcW w:w="1354" w:type="dxa"/>
            <w:vMerge/>
          </w:tcPr>
          <w:p w14:paraId="2C0624C0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15E17510" w14:textId="6248807F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39254B4D" w14:textId="0E20A833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Opdatering af din kalender med introprogrammets tidspunkter</w:t>
            </w:r>
          </w:p>
        </w:tc>
        <w:tc>
          <w:tcPr>
            <w:tcW w:w="2977" w:type="dxa"/>
            <w:shd w:val="clear" w:color="auto" w:fill="auto"/>
          </w:tcPr>
          <w:p w14:paraId="66C69C71" w14:textId="688948C1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Onboardingansvarlig</w:t>
            </w:r>
            <w:proofErr w:type="spellEnd"/>
          </w:p>
        </w:tc>
      </w:tr>
      <w:tr w:rsidR="00DF4534" w:rsidRPr="007F0BCB" w14:paraId="11AE216F" w14:textId="77777777" w:rsidTr="00DF4534">
        <w:tc>
          <w:tcPr>
            <w:tcW w:w="1354" w:type="dxa"/>
            <w:shd w:val="clear" w:color="auto" w:fill="D9D9D9" w:themeFill="background1" w:themeFillShade="D9"/>
          </w:tcPr>
          <w:p w14:paraId="74502DBB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</w:tcPr>
          <w:p w14:paraId="0A207D35" w14:textId="436E2A0E" w:rsidR="00DF4534" w:rsidRDefault="00DF4534" w:rsidP="0030763C">
            <w:pPr>
              <w:rPr>
                <w:sz w:val="20"/>
              </w:rPr>
            </w:pPr>
          </w:p>
        </w:tc>
        <w:tc>
          <w:tcPr>
            <w:tcW w:w="4375" w:type="dxa"/>
            <w:shd w:val="clear" w:color="auto" w:fill="D9D9D9" w:themeFill="background1" w:themeFillShade="D9"/>
          </w:tcPr>
          <w:p w14:paraId="605A486D" w14:textId="222BEC99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02996826" w14:textId="77777777" w:rsidR="00DF4534" w:rsidRDefault="00DF4534" w:rsidP="0030763C">
            <w:pPr>
              <w:rPr>
                <w:sz w:val="20"/>
              </w:rPr>
            </w:pPr>
          </w:p>
        </w:tc>
      </w:tr>
      <w:tr w:rsidR="00DF4534" w:rsidRPr="007F0BCB" w14:paraId="33F3F039" w14:textId="77777777" w:rsidTr="00DF4534">
        <w:tc>
          <w:tcPr>
            <w:tcW w:w="1354" w:type="dxa"/>
            <w:vMerge w:val="restart"/>
          </w:tcPr>
          <w:p w14:paraId="0776EF8C" w14:textId="523319B0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D. XX. XX. XXXX</w:t>
            </w:r>
          </w:p>
        </w:tc>
        <w:tc>
          <w:tcPr>
            <w:tcW w:w="1354" w:type="dxa"/>
          </w:tcPr>
          <w:p w14:paraId="171A3A3F" w14:textId="1276839F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60456502" w14:textId="3FC22BE1" w:rsidR="00DF4534" w:rsidRPr="00D6156A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Overordnet i</w:t>
            </w:r>
            <w:r w:rsidRPr="00D6156A">
              <w:rPr>
                <w:sz w:val="20"/>
              </w:rPr>
              <w:t>ntroduktion til Citrix og diverse</w:t>
            </w:r>
            <w:r>
              <w:rPr>
                <w:sz w:val="20"/>
              </w:rPr>
              <w:t>, relevante</w:t>
            </w:r>
            <w:r w:rsidRPr="00D6156A">
              <w:rPr>
                <w:sz w:val="20"/>
              </w:rPr>
              <w:t xml:space="preserve"> programmer</w:t>
            </w:r>
            <w:r>
              <w:rPr>
                <w:sz w:val="20"/>
              </w:rPr>
              <w:t xml:space="preserve">. Fx: </w:t>
            </w:r>
          </w:p>
          <w:p w14:paraId="6140D4B7" w14:textId="1EA2E81E" w:rsidR="00DF4534" w:rsidRPr="00D909DB" w:rsidRDefault="00DF4534" w:rsidP="00D909DB">
            <w:pPr>
              <w:pStyle w:val="Listeafsnit"/>
              <w:numPr>
                <w:ilvl w:val="0"/>
                <w:numId w:val="2"/>
              </w:numPr>
              <w:rPr>
                <w:sz w:val="20"/>
              </w:rPr>
            </w:pPr>
            <w:r w:rsidRPr="00D909DB">
              <w:rPr>
                <w:sz w:val="20"/>
              </w:rPr>
              <w:t>Intranet</w:t>
            </w:r>
          </w:p>
          <w:p w14:paraId="0F2D6C44" w14:textId="6D011362" w:rsidR="00DF4534" w:rsidRPr="00D909DB" w:rsidRDefault="00DF4534" w:rsidP="00D909DB">
            <w:pPr>
              <w:pStyle w:val="Listeafsnit"/>
              <w:numPr>
                <w:ilvl w:val="0"/>
                <w:numId w:val="2"/>
              </w:numPr>
              <w:rPr>
                <w:sz w:val="20"/>
              </w:rPr>
            </w:pPr>
            <w:proofErr w:type="spellStart"/>
            <w:r w:rsidRPr="00D909DB">
              <w:rPr>
                <w:sz w:val="20"/>
              </w:rPr>
              <w:t>Acadre</w:t>
            </w:r>
            <w:proofErr w:type="spellEnd"/>
          </w:p>
          <w:p w14:paraId="5C9F22E0" w14:textId="699E134F" w:rsidR="00DF4534" w:rsidRPr="00D909DB" w:rsidRDefault="00DF4534" w:rsidP="00D909DB">
            <w:pPr>
              <w:pStyle w:val="Listeafsnit"/>
              <w:numPr>
                <w:ilvl w:val="0"/>
                <w:numId w:val="2"/>
              </w:numPr>
              <w:rPr>
                <w:sz w:val="20"/>
              </w:rPr>
            </w:pPr>
            <w:r w:rsidRPr="00D909DB">
              <w:rPr>
                <w:sz w:val="20"/>
              </w:rPr>
              <w:t>Telefonbog</w:t>
            </w:r>
          </w:p>
          <w:p w14:paraId="6009D1BA" w14:textId="3B7133A8" w:rsidR="00DF4534" w:rsidRPr="00D909DB" w:rsidRDefault="00DF4534" w:rsidP="00D909DB">
            <w:pPr>
              <w:pStyle w:val="Listeafsnit"/>
              <w:numPr>
                <w:ilvl w:val="0"/>
                <w:numId w:val="2"/>
              </w:numPr>
              <w:rPr>
                <w:sz w:val="20"/>
              </w:rPr>
            </w:pPr>
            <w:r w:rsidRPr="00D909DB">
              <w:rPr>
                <w:sz w:val="20"/>
              </w:rPr>
              <w:t>Outlook</w:t>
            </w:r>
          </w:p>
          <w:p w14:paraId="73BFAB0D" w14:textId="4EFDFB8A" w:rsidR="00DF4534" w:rsidRPr="00D909DB" w:rsidRDefault="00DF4534" w:rsidP="00D909DB">
            <w:pPr>
              <w:pStyle w:val="Listeafsnit"/>
              <w:numPr>
                <w:ilvl w:val="0"/>
                <w:numId w:val="2"/>
              </w:numPr>
              <w:rPr>
                <w:sz w:val="20"/>
              </w:rPr>
            </w:pPr>
            <w:r w:rsidRPr="00D909DB">
              <w:rPr>
                <w:sz w:val="20"/>
              </w:rPr>
              <w:t>Stifinder</w:t>
            </w:r>
          </w:p>
        </w:tc>
        <w:tc>
          <w:tcPr>
            <w:tcW w:w="2977" w:type="dxa"/>
            <w:shd w:val="clear" w:color="auto" w:fill="auto"/>
          </w:tcPr>
          <w:p w14:paraId="1B1213CD" w14:textId="77777777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xxxxxx</w:t>
            </w:r>
            <w:proofErr w:type="spellEnd"/>
            <w:r>
              <w:rPr>
                <w:sz w:val="20"/>
              </w:rPr>
              <w:t xml:space="preserve"> og </w:t>
            </w:r>
            <w:proofErr w:type="spellStart"/>
            <w:r>
              <w:rPr>
                <w:sz w:val="20"/>
              </w:rPr>
              <w:t>xxxxxxx</w:t>
            </w:r>
            <w:proofErr w:type="spellEnd"/>
          </w:p>
        </w:tc>
      </w:tr>
      <w:tr w:rsidR="00DF4534" w:rsidRPr="007F0BCB" w14:paraId="304F1C41" w14:textId="77777777" w:rsidTr="00DF4534">
        <w:tc>
          <w:tcPr>
            <w:tcW w:w="1354" w:type="dxa"/>
            <w:vMerge/>
          </w:tcPr>
          <w:p w14:paraId="2DDF3924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19CE0A22" w14:textId="67A42B6C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3053924D" w14:textId="631438A5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Kontortid – PC og læsetid, </w:t>
            </w:r>
            <w:r w:rsidRPr="001610A5">
              <w:rPr>
                <w:sz w:val="20"/>
              </w:rPr>
              <w:t xml:space="preserve">samt elektronisk </w:t>
            </w:r>
            <w:proofErr w:type="spellStart"/>
            <w:r w:rsidRPr="001610A5">
              <w:rPr>
                <w:sz w:val="20"/>
              </w:rPr>
              <w:t>øvetid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14:paraId="1120546A" w14:textId="77777777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xxxxxx</w:t>
            </w:r>
            <w:proofErr w:type="spellEnd"/>
          </w:p>
        </w:tc>
      </w:tr>
      <w:tr w:rsidR="00DF4534" w:rsidRPr="007F0BCB" w14:paraId="65BE701B" w14:textId="77777777" w:rsidTr="00DF4534">
        <w:tc>
          <w:tcPr>
            <w:tcW w:w="1354" w:type="dxa"/>
            <w:shd w:val="clear" w:color="auto" w:fill="D9D9D9" w:themeFill="background1" w:themeFillShade="D9"/>
          </w:tcPr>
          <w:p w14:paraId="00331254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</w:tcPr>
          <w:p w14:paraId="19482BAD" w14:textId="674FEC8F" w:rsidR="00DF4534" w:rsidRDefault="00DF4534" w:rsidP="0030763C">
            <w:pPr>
              <w:rPr>
                <w:sz w:val="20"/>
              </w:rPr>
            </w:pPr>
          </w:p>
        </w:tc>
        <w:tc>
          <w:tcPr>
            <w:tcW w:w="4375" w:type="dxa"/>
            <w:shd w:val="clear" w:color="auto" w:fill="D9D9D9" w:themeFill="background1" w:themeFillShade="D9"/>
          </w:tcPr>
          <w:p w14:paraId="2A46F6C1" w14:textId="636AF50F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7F752380" w14:textId="77777777" w:rsidR="00DF4534" w:rsidRDefault="00DF4534" w:rsidP="0030763C">
            <w:pPr>
              <w:rPr>
                <w:sz w:val="20"/>
              </w:rPr>
            </w:pPr>
          </w:p>
        </w:tc>
      </w:tr>
      <w:tr w:rsidR="00DF4534" w:rsidRPr="007F0BCB" w14:paraId="05DFD1CE" w14:textId="77777777" w:rsidTr="00DF4534">
        <w:tc>
          <w:tcPr>
            <w:tcW w:w="1354" w:type="dxa"/>
          </w:tcPr>
          <w:p w14:paraId="26CBC985" w14:textId="2B62C52A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D. XX. XX. XXXX</w:t>
            </w:r>
          </w:p>
        </w:tc>
        <w:tc>
          <w:tcPr>
            <w:tcW w:w="1354" w:type="dxa"/>
          </w:tcPr>
          <w:p w14:paraId="26C8C42F" w14:textId="2022C513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686C1A3D" w14:textId="49463E17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Intro til Arbejdsmiljøorganisationen,</w:t>
            </w:r>
            <w:r>
              <w:rPr>
                <w:sz w:val="20"/>
              </w:rPr>
              <w:br/>
            </w:r>
            <w:r w:rsidRPr="003E1F3D">
              <w:rPr>
                <w:sz w:val="20"/>
              </w:rPr>
              <w:t>personalepolitikker</w:t>
            </w:r>
            <w:r>
              <w:rPr>
                <w:sz w:val="20"/>
              </w:rPr>
              <w:t xml:space="preserve"> og voldsanmeldelser</w:t>
            </w:r>
          </w:p>
        </w:tc>
        <w:tc>
          <w:tcPr>
            <w:tcW w:w="2977" w:type="dxa"/>
            <w:shd w:val="clear" w:color="auto" w:fill="auto"/>
          </w:tcPr>
          <w:p w14:paraId="16377639" w14:textId="77777777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xxxxx</w:t>
            </w:r>
            <w:proofErr w:type="spellEnd"/>
            <w:r>
              <w:rPr>
                <w:sz w:val="20"/>
              </w:rPr>
              <w:t xml:space="preserve"> og </w:t>
            </w:r>
            <w:proofErr w:type="spellStart"/>
            <w:r>
              <w:rPr>
                <w:sz w:val="20"/>
              </w:rPr>
              <w:t>xxxxx</w:t>
            </w:r>
            <w:proofErr w:type="spellEnd"/>
            <w:r>
              <w:rPr>
                <w:sz w:val="20"/>
              </w:rPr>
              <w:t xml:space="preserve"> </w:t>
            </w:r>
          </w:p>
        </w:tc>
      </w:tr>
      <w:tr w:rsidR="00DF4534" w:rsidRPr="007F0BCB" w14:paraId="79FD04CE" w14:textId="77777777" w:rsidTr="00DF4534">
        <w:tc>
          <w:tcPr>
            <w:tcW w:w="1354" w:type="dxa"/>
            <w:shd w:val="clear" w:color="auto" w:fill="D9D9D9" w:themeFill="background1" w:themeFillShade="D9"/>
          </w:tcPr>
          <w:p w14:paraId="30E977E3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</w:tcPr>
          <w:p w14:paraId="4EA27542" w14:textId="3C660563" w:rsidR="00DF4534" w:rsidRDefault="00DF4534" w:rsidP="0030763C">
            <w:pPr>
              <w:rPr>
                <w:sz w:val="20"/>
              </w:rPr>
            </w:pPr>
          </w:p>
        </w:tc>
        <w:tc>
          <w:tcPr>
            <w:tcW w:w="4375" w:type="dxa"/>
            <w:shd w:val="clear" w:color="auto" w:fill="D9D9D9" w:themeFill="background1" w:themeFillShade="D9"/>
          </w:tcPr>
          <w:p w14:paraId="76806C6D" w14:textId="2AC7D0D0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37CC9253" w14:textId="77777777" w:rsidR="00DF4534" w:rsidRDefault="00DF4534" w:rsidP="0030763C">
            <w:pPr>
              <w:rPr>
                <w:sz w:val="20"/>
              </w:rPr>
            </w:pPr>
          </w:p>
        </w:tc>
      </w:tr>
      <w:tr w:rsidR="00DF4534" w:rsidRPr="007F0BCB" w14:paraId="3F605B16" w14:textId="77777777" w:rsidTr="00DF4534">
        <w:tc>
          <w:tcPr>
            <w:tcW w:w="1354" w:type="dxa"/>
            <w:vMerge w:val="restart"/>
          </w:tcPr>
          <w:p w14:paraId="3DC53C0B" w14:textId="0732B62D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D. XX. XX. XXXX</w:t>
            </w:r>
          </w:p>
        </w:tc>
        <w:tc>
          <w:tcPr>
            <w:tcW w:w="1354" w:type="dxa"/>
          </w:tcPr>
          <w:p w14:paraId="2A03CF7D" w14:textId="70EF2086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7AAE41CD" w14:textId="551537A0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Teammøde</w:t>
            </w:r>
          </w:p>
          <w:p w14:paraId="0A1F5621" w14:textId="77777777" w:rsidR="00DF4534" w:rsidRDefault="00DF4534" w:rsidP="0030763C">
            <w:pPr>
              <w:rPr>
                <w:sz w:val="20"/>
              </w:rPr>
            </w:pPr>
            <w:r w:rsidRPr="00D909DB">
              <w:rPr>
                <w:color w:val="FFC000"/>
                <w:sz w:val="16"/>
                <w:szCs w:val="16"/>
              </w:rPr>
              <w:t>(Forekommer hver mandag)</w:t>
            </w:r>
          </w:p>
        </w:tc>
        <w:tc>
          <w:tcPr>
            <w:tcW w:w="2977" w:type="dxa"/>
            <w:shd w:val="clear" w:color="auto" w:fill="auto"/>
          </w:tcPr>
          <w:p w14:paraId="6F37DED1" w14:textId="67FA571F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Teamet </w:t>
            </w:r>
          </w:p>
        </w:tc>
      </w:tr>
      <w:tr w:rsidR="00DF4534" w:rsidRPr="007F0BCB" w14:paraId="22E8452A" w14:textId="77777777" w:rsidTr="00DF4534">
        <w:tc>
          <w:tcPr>
            <w:tcW w:w="1354" w:type="dxa"/>
            <w:vMerge/>
          </w:tcPr>
          <w:p w14:paraId="0AB7E4C2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267B8AEF" w14:textId="20BF9E7B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6E93385A" w14:textId="629C6FD8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Intro til kollegers opgave </w:t>
            </w:r>
          </w:p>
        </w:tc>
        <w:tc>
          <w:tcPr>
            <w:tcW w:w="2977" w:type="dxa"/>
            <w:shd w:val="clear" w:color="auto" w:fill="auto"/>
          </w:tcPr>
          <w:p w14:paraId="20E5BAFA" w14:textId="77777777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</w:t>
            </w:r>
            <w:proofErr w:type="spellEnd"/>
            <w:r>
              <w:rPr>
                <w:sz w:val="20"/>
              </w:rPr>
              <w:t xml:space="preserve"> og Leder </w:t>
            </w:r>
          </w:p>
        </w:tc>
      </w:tr>
      <w:tr w:rsidR="00DF4534" w:rsidRPr="007F0BCB" w14:paraId="7118402B" w14:textId="77777777" w:rsidTr="00DF4534">
        <w:tc>
          <w:tcPr>
            <w:tcW w:w="1354" w:type="dxa"/>
            <w:shd w:val="clear" w:color="auto" w:fill="D9D9D9" w:themeFill="background1" w:themeFillShade="D9"/>
          </w:tcPr>
          <w:p w14:paraId="604E3E9E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</w:tcPr>
          <w:p w14:paraId="18799E5A" w14:textId="47BAB212" w:rsidR="00DF4534" w:rsidRDefault="00DF4534" w:rsidP="0030763C">
            <w:pPr>
              <w:rPr>
                <w:sz w:val="20"/>
              </w:rPr>
            </w:pPr>
          </w:p>
        </w:tc>
        <w:tc>
          <w:tcPr>
            <w:tcW w:w="4375" w:type="dxa"/>
            <w:shd w:val="clear" w:color="auto" w:fill="D9D9D9" w:themeFill="background1" w:themeFillShade="D9"/>
          </w:tcPr>
          <w:p w14:paraId="43B217D3" w14:textId="110C1B22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2248E301" w14:textId="77777777" w:rsidR="00DF4534" w:rsidRDefault="00DF4534" w:rsidP="0030763C">
            <w:pPr>
              <w:rPr>
                <w:sz w:val="20"/>
              </w:rPr>
            </w:pPr>
          </w:p>
        </w:tc>
      </w:tr>
      <w:tr w:rsidR="00DF4534" w:rsidRPr="007F0BCB" w14:paraId="6D49D969" w14:textId="77777777" w:rsidTr="00DF4534">
        <w:tc>
          <w:tcPr>
            <w:tcW w:w="1354" w:type="dxa"/>
          </w:tcPr>
          <w:p w14:paraId="25CC457B" w14:textId="3F838EA0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D. XX. XX. XXXX</w:t>
            </w:r>
          </w:p>
        </w:tc>
        <w:tc>
          <w:tcPr>
            <w:tcW w:w="1354" w:type="dxa"/>
          </w:tcPr>
          <w:p w14:paraId="64EE8C1E" w14:textId="722F9A70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4A62A709" w14:textId="79419B45" w:rsidR="00DF4534" w:rsidRPr="00BD3DDF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Intro til </w:t>
            </w:r>
            <w:r w:rsidRPr="00FE2DB1">
              <w:rPr>
                <w:sz w:val="20"/>
              </w:rPr>
              <w:t>MED-organisationen</w:t>
            </w:r>
            <w:r>
              <w:rPr>
                <w:sz w:val="20"/>
              </w:rPr>
              <w:t>,</w:t>
            </w:r>
            <w:r w:rsidRPr="00FE2DB1">
              <w:rPr>
                <w:sz w:val="20"/>
              </w:rPr>
              <w:t xml:space="preserve"> MED-</w:t>
            </w:r>
            <w:r>
              <w:rPr>
                <w:sz w:val="20"/>
              </w:rPr>
              <w:t xml:space="preserve"> og AM-uddannelser</w:t>
            </w:r>
          </w:p>
        </w:tc>
        <w:tc>
          <w:tcPr>
            <w:tcW w:w="2977" w:type="dxa"/>
            <w:shd w:val="clear" w:color="auto" w:fill="auto"/>
          </w:tcPr>
          <w:p w14:paraId="45AED006" w14:textId="77777777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</w:t>
            </w:r>
            <w:proofErr w:type="spellEnd"/>
            <w:r>
              <w:rPr>
                <w:sz w:val="20"/>
              </w:rPr>
              <w:t xml:space="preserve"> og </w:t>
            </w:r>
            <w:proofErr w:type="spellStart"/>
            <w:r>
              <w:rPr>
                <w:sz w:val="20"/>
              </w:rPr>
              <w:t>xxxxx</w:t>
            </w:r>
            <w:proofErr w:type="spellEnd"/>
          </w:p>
        </w:tc>
      </w:tr>
      <w:tr w:rsidR="00DF4534" w:rsidRPr="007F0BCB" w14:paraId="5FAC5C17" w14:textId="77777777" w:rsidTr="00DF4534">
        <w:tc>
          <w:tcPr>
            <w:tcW w:w="1354" w:type="dxa"/>
            <w:shd w:val="clear" w:color="auto" w:fill="D9D9D9" w:themeFill="background1" w:themeFillShade="D9"/>
          </w:tcPr>
          <w:p w14:paraId="1BC08D31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  <w:shd w:val="clear" w:color="auto" w:fill="D9D9D9" w:themeFill="background1" w:themeFillShade="D9"/>
          </w:tcPr>
          <w:p w14:paraId="6C82D4A7" w14:textId="5D5EDFE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4375" w:type="dxa"/>
            <w:shd w:val="clear" w:color="auto" w:fill="D9D9D9" w:themeFill="background1" w:themeFillShade="D9"/>
          </w:tcPr>
          <w:p w14:paraId="45268C07" w14:textId="651EDFF6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D9D9D9" w:themeFill="background1" w:themeFillShade="D9"/>
          </w:tcPr>
          <w:p w14:paraId="72D6BE2F" w14:textId="77777777" w:rsidR="00DF4534" w:rsidRDefault="00DF4534" w:rsidP="0030763C">
            <w:pPr>
              <w:rPr>
                <w:sz w:val="20"/>
              </w:rPr>
            </w:pPr>
          </w:p>
        </w:tc>
      </w:tr>
      <w:tr w:rsidR="00DF4534" w:rsidRPr="007F0BCB" w14:paraId="471F693F" w14:textId="77777777" w:rsidTr="00DF4534">
        <w:tc>
          <w:tcPr>
            <w:tcW w:w="1354" w:type="dxa"/>
            <w:vMerge w:val="restart"/>
          </w:tcPr>
          <w:p w14:paraId="01AB89DC" w14:textId="18550F19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D. XX. XX. XXXX</w:t>
            </w:r>
          </w:p>
        </w:tc>
        <w:tc>
          <w:tcPr>
            <w:tcW w:w="1354" w:type="dxa"/>
          </w:tcPr>
          <w:p w14:paraId="3B2BE9FC" w14:textId="2744BF03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>Kl. X.XX</w:t>
            </w:r>
          </w:p>
        </w:tc>
        <w:tc>
          <w:tcPr>
            <w:tcW w:w="4375" w:type="dxa"/>
            <w:shd w:val="clear" w:color="auto" w:fill="auto"/>
          </w:tcPr>
          <w:p w14:paraId="27D004F1" w14:textId="1820BE29" w:rsidR="00DF4534" w:rsidRDefault="00DF4534" w:rsidP="0030763C">
            <w:pPr>
              <w:rPr>
                <w:sz w:val="20"/>
              </w:rPr>
            </w:pPr>
            <w:r>
              <w:rPr>
                <w:sz w:val="20"/>
              </w:rPr>
              <w:t xml:space="preserve">Intro til MUS </w:t>
            </w:r>
          </w:p>
        </w:tc>
        <w:tc>
          <w:tcPr>
            <w:tcW w:w="2977" w:type="dxa"/>
            <w:shd w:val="clear" w:color="auto" w:fill="auto"/>
          </w:tcPr>
          <w:p w14:paraId="725A4F70" w14:textId="77777777" w:rsidR="00DF4534" w:rsidRDefault="00DF4534" w:rsidP="0030763C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xxxx</w:t>
            </w:r>
            <w:proofErr w:type="spellEnd"/>
            <w:r>
              <w:rPr>
                <w:sz w:val="20"/>
              </w:rPr>
              <w:t xml:space="preserve"> og </w:t>
            </w:r>
            <w:proofErr w:type="spellStart"/>
            <w:r>
              <w:rPr>
                <w:sz w:val="20"/>
              </w:rPr>
              <w:t>xxxxx</w:t>
            </w:r>
            <w:proofErr w:type="spellEnd"/>
          </w:p>
        </w:tc>
      </w:tr>
      <w:tr w:rsidR="00DF4534" w:rsidRPr="007F0BCB" w14:paraId="7A41A2C4" w14:textId="77777777" w:rsidTr="00DF4534">
        <w:tc>
          <w:tcPr>
            <w:tcW w:w="1354" w:type="dxa"/>
            <w:vMerge/>
          </w:tcPr>
          <w:p w14:paraId="61D4F2FE" w14:textId="77777777" w:rsidR="00DF4534" w:rsidRDefault="00DF4534" w:rsidP="0030763C">
            <w:pPr>
              <w:rPr>
                <w:sz w:val="20"/>
              </w:rPr>
            </w:pPr>
          </w:p>
        </w:tc>
        <w:tc>
          <w:tcPr>
            <w:tcW w:w="1354" w:type="dxa"/>
          </w:tcPr>
          <w:p w14:paraId="7C5F7973" w14:textId="1AAC5F69" w:rsidR="00DF4534" w:rsidRDefault="00DF4534" w:rsidP="0030763C">
            <w:pPr>
              <w:rPr>
                <w:sz w:val="20"/>
              </w:rPr>
            </w:pPr>
          </w:p>
        </w:tc>
        <w:tc>
          <w:tcPr>
            <w:tcW w:w="4375" w:type="dxa"/>
            <w:shd w:val="clear" w:color="auto" w:fill="auto"/>
          </w:tcPr>
          <w:p w14:paraId="1B1578CB" w14:textId="7F445AE2" w:rsidR="00DF4534" w:rsidRDefault="00DF4534" w:rsidP="0030763C">
            <w:pPr>
              <w:rPr>
                <w:sz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21C7D499" w14:textId="77777777" w:rsidR="00DF4534" w:rsidRDefault="00DF4534" w:rsidP="0030763C">
            <w:pPr>
              <w:rPr>
                <w:sz w:val="20"/>
              </w:rPr>
            </w:pPr>
          </w:p>
        </w:tc>
      </w:tr>
    </w:tbl>
    <w:p w14:paraId="1BC95FB5" w14:textId="77777777" w:rsidR="006E1D97" w:rsidRDefault="006E1D97" w:rsidP="00514BF3">
      <w:pPr>
        <w:spacing w:after="200" w:line="276" w:lineRule="auto"/>
      </w:pPr>
    </w:p>
    <w:p w14:paraId="3FBBFFFE" w14:textId="01CD917E" w:rsidR="006E1D97" w:rsidRDefault="006E1D97" w:rsidP="00514BF3">
      <w:pPr>
        <w:spacing w:after="200" w:line="276" w:lineRule="auto"/>
      </w:pPr>
    </w:p>
    <w:p w14:paraId="46534FF6" w14:textId="0A524D7A" w:rsidR="001072CB" w:rsidRPr="001072CB" w:rsidRDefault="001072CB" w:rsidP="00514BF3">
      <w:pPr>
        <w:spacing w:after="200" w:line="276" w:lineRule="auto"/>
        <w:rPr>
          <w:b/>
          <w:bCs/>
          <w:color w:val="FFC000"/>
          <w:sz w:val="20"/>
          <w:szCs w:val="24"/>
        </w:rPr>
      </w:pPr>
      <w:r w:rsidRPr="001072CB">
        <w:rPr>
          <w:b/>
          <w:bCs/>
          <w:color w:val="FFC000"/>
          <w:sz w:val="20"/>
          <w:szCs w:val="24"/>
        </w:rPr>
        <w:t>Overvej at indsætte en præsentation af de nærmeste kolleger til den nye medarbejder</w:t>
      </w:r>
      <w:r w:rsidR="005A5B17">
        <w:rPr>
          <w:b/>
          <w:bCs/>
          <w:color w:val="FFC000"/>
          <w:sz w:val="20"/>
          <w:szCs w:val="24"/>
        </w:rPr>
        <w:t xml:space="preserve"> herunder</w:t>
      </w:r>
      <w:r w:rsidRPr="001072CB">
        <w:rPr>
          <w:b/>
          <w:bCs/>
          <w:color w:val="FFC000"/>
          <w:sz w:val="20"/>
          <w:szCs w:val="24"/>
        </w:rPr>
        <w:t xml:space="preserve">, så </w:t>
      </w:r>
      <w:r w:rsidR="005A5B17">
        <w:rPr>
          <w:b/>
          <w:bCs/>
          <w:color w:val="FFC000"/>
          <w:sz w:val="20"/>
          <w:szCs w:val="24"/>
        </w:rPr>
        <w:t xml:space="preserve">vedkommende </w:t>
      </w:r>
      <w:r w:rsidRPr="001072CB">
        <w:rPr>
          <w:b/>
          <w:bCs/>
          <w:color w:val="FFC000"/>
          <w:sz w:val="20"/>
          <w:szCs w:val="24"/>
        </w:rPr>
        <w:t>kan lære lidt om dem, allerede inden de</w:t>
      </w:r>
      <w:r w:rsidR="005A5B17">
        <w:rPr>
          <w:b/>
          <w:bCs/>
          <w:color w:val="FFC000"/>
          <w:sz w:val="20"/>
          <w:szCs w:val="24"/>
        </w:rPr>
        <w:t>n første dag</w:t>
      </w:r>
      <w:r w:rsidRPr="001072CB">
        <w:rPr>
          <w:b/>
          <w:bCs/>
          <w:color w:val="FFC000"/>
          <w:sz w:val="20"/>
          <w:szCs w:val="24"/>
        </w:rPr>
        <w:t xml:space="preserve">. </w:t>
      </w:r>
    </w:p>
    <w:p w14:paraId="45DA6C6D" w14:textId="6F34DA14" w:rsidR="00BC4712" w:rsidRPr="006E1D97" w:rsidRDefault="00514BF3" w:rsidP="00514BF3">
      <w:pPr>
        <w:spacing w:after="200" w:line="276" w:lineRule="auto"/>
      </w:pPr>
      <w:r w:rsidRPr="006E1D97">
        <w:br w:type="page"/>
      </w:r>
    </w:p>
    <w:p w14:paraId="1C27CA52" w14:textId="338A00EC" w:rsidR="00D909DB" w:rsidRPr="006E1D97" w:rsidRDefault="003A675D" w:rsidP="00D909DB">
      <w:pPr>
        <w:spacing w:after="200" w:line="276" w:lineRule="auto"/>
      </w:pPr>
      <w:r w:rsidRPr="006E1D97">
        <w:rPr>
          <w:noProof/>
          <w:lang w:eastAsia="da-DK"/>
        </w:rPr>
        <w:lastRenderedPageBreak/>
        <w:drawing>
          <wp:anchor distT="0" distB="0" distL="114300" distR="114300" simplePos="0" relativeHeight="251666432" behindDoc="1" locked="1" layoutInCell="1" allowOverlap="1" wp14:anchorId="439E411C" wp14:editId="2934B8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5040000"/>
            <wp:effectExtent l="0" t="0" r="3175" b="8255"/>
            <wp:wrapNone/>
            <wp:docPr id="20" name="BilledeSide2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Side2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5"/>
                    <a:stretch/>
                  </pic:blipFill>
                  <pic:spPr bwMode="auto">
                    <a:xfrm>
                      <a:off x="0" y="0"/>
                      <a:ext cx="756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1D97">
        <w:t xml:space="preserve"> </w:t>
      </w:r>
      <w:r w:rsidR="007D78E1" w:rsidRPr="006E1D97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6694CF1E" wp14:editId="75DAACB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3204000" cy="10692000"/>
                <wp:effectExtent l="0" t="0" r="0" b="0"/>
                <wp:wrapNone/>
                <wp:docPr id="14" name="Designelemen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4000" cy="10692000"/>
                        </a:xfrm>
                        <a:prstGeom prst="rect">
                          <a:avLst/>
                        </a:prstGeom>
                        <a:solidFill>
                          <a:srgbClr val="0066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54969" w14:textId="77777777" w:rsidR="009A51CB" w:rsidRPr="006E1D97" w:rsidRDefault="009A51CB" w:rsidP="00D509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4CF1E" id="Designelement" o:spid="_x0000_s1026" alt="&quot;&quot;" style="position:absolute;margin-left:0;margin-top:0;width:252.3pt;height:841.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" fillcolor="#06c" stroked="f" strokeweight="2pt">
                <v:textbox>
                  <w:txbxContent>
                    <w:p w14:paraId="7E654969" w14:textId="77777777" w:rsidR="009A51CB" w:rsidRPr="006E1D97" w:rsidRDefault="009A51CB" w:rsidP="00D50902">
                      <w:pPr>
                        <w:jc w:val="center"/>
                      </w:pP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14:paraId="669CA1E1" w14:textId="2A3D8293" w:rsidR="00FD6667" w:rsidRPr="006E1D97" w:rsidRDefault="00FD6667">
      <w:pPr>
        <w:spacing w:after="200" w:line="276" w:lineRule="auto"/>
      </w:pPr>
    </w:p>
    <w:p w14:paraId="21FB2F9F" w14:textId="77777777" w:rsidR="008C7550" w:rsidRPr="006E1D97" w:rsidRDefault="008C7550">
      <w:pPr>
        <w:spacing w:after="200" w:line="276" w:lineRule="auto"/>
      </w:pPr>
    </w:p>
    <w:tbl>
      <w:tblPr>
        <w:tblpPr w:vertAnchor="page" w:horzAnchor="margin" w:tblpY="14913"/>
        <w:tblOverlap w:val="never"/>
        <w:tblW w:w="102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Kontaktinformation"/>
        <w:tblDescription w:val="Kontaktinformation"/>
      </w:tblPr>
      <w:tblGrid>
        <w:gridCol w:w="2324"/>
        <w:gridCol w:w="3118"/>
        <w:gridCol w:w="2381"/>
        <w:gridCol w:w="2381"/>
      </w:tblGrid>
      <w:tr w:rsidR="00FD6667" w:rsidRPr="006E1D97" w14:paraId="6908EEA2" w14:textId="77777777" w:rsidTr="00735784">
        <w:trPr>
          <w:trHeight w:val="907"/>
          <w:tblHeader/>
        </w:trPr>
        <w:tc>
          <w:tcPr>
            <w:tcW w:w="2324" w:type="dxa"/>
          </w:tcPr>
          <w:p w14:paraId="3C5EBC68" w14:textId="77777777" w:rsidR="00FD6667" w:rsidRPr="006E1D97" w:rsidRDefault="006E1D97" w:rsidP="00451B58">
            <w:pPr>
              <w:pStyle w:val="Bagside"/>
            </w:pPr>
            <w:r>
              <w:rPr>
                <w:noProof/>
              </w:rPr>
              <w:drawing>
                <wp:inline distT="0" distB="0" distL="0" distR="0" wp14:anchorId="61206A6D" wp14:editId="339FCD50">
                  <wp:extent cx="1481971" cy="396000"/>
                  <wp:effectExtent l="0" t="0" r="4445" b="4445"/>
                  <wp:docPr id="4" name="Billede 4" descr="Haderslev Kommune" title="Haderslev Kommu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lede 4" descr="Haderslev Kommune" title="Haderslev Kommun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971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right w:val="single" w:sz="8" w:space="0" w:color="FFFFFF" w:themeColor="background1"/>
            </w:tcBorders>
          </w:tcPr>
          <w:p w14:paraId="196EACDD" w14:textId="77777777" w:rsidR="00FD6667" w:rsidRPr="006E1D97" w:rsidRDefault="00FD6667" w:rsidP="00451B58">
            <w:pPr>
              <w:pStyle w:val="Bagside"/>
              <w:jc w:val="center"/>
            </w:pPr>
          </w:p>
        </w:tc>
        <w:tc>
          <w:tcPr>
            <w:tcW w:w="2381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left w:w="284" w:type="dxa"/>
            </w:tcMar>
          </w:tcPr>
          <w:p w14:paraId="45EA4DE9" w14:textId="77777777" w:rsidR="00FD6667" w:rsidRPr="006E1D97" w:rsidRDefault="00FD6667" w:rsidP="00735784">
            <w:pPr>
              <w:pStyle w:val="Bagside"/>
            </w:pPr>
            <w:r w:rsidRPr="006E1D97">
              <w:t>Haderslev Kommune</w:t>
            </w:r>
          </w:p>
          <w:p w14:paraId="48BBC341" w14:textId="77777777" w:rsidR="006E1D97" w:rsidRPr="006E1D97" w:rsidRDefault="006E1D97" w:rsidP="006E1D97">
            <w:pPr>
              <w:pStyle w:val="Bagside"/>
            </w:pPr>
            <w:r w:rsidRPr="006E1D97">
              <w:t>Christian X's Vej 39</w:t>
            </w:r>
          </w:p>
          <w:p w14:paraId="663E65C2" w14:textId="77777777" w:rsidR="00FD6667" w:rsidRPr="006E1D97" w:rsidRDefault="006E1D97" w:rsidP="006E1D97">
            <w:pPr>
              <w:pStyle w:val="Bagside"/>
            </w:pPr>
            <w:r w:rsidRPr="006E1D97">
              <w:t>6100 Haderslev</w:t>
            </w:r>
          </w:p>
        </w:tc>
        <w:tc>
          <w:tcPr>
            <w:tcW w:w="2381" w:type="dxa"/>
            <w:tcBorders>
              <w:left w:val="single" w:sz="8" w:space="0" w:color="FFFFFF" w:themeColor="background1"/>
            </w:tcBorders>
            <w:tcMar>
              <w:left w:w="284" w:type="dxa"/>
            </w:tcMar>
          </w:tcPr>
          <w:p w14:paraId="02D2B8D1" w14:textId="77777777" w:rsidR="00FD6667" w:rsidRPr="006E1D97" w:rsidRDefault="00DF4534" w:rsidP="006E1D97">
            <w:pPr>
              <w:pStyle w:val="Bagside"/>
            </w:pPr>
            <w:hyperlink r:id="rId14" w:tooltip="Besøg hjemmeside" w:history="1">
              <w:r w:rsidR="006E1D97" w:rsidRPr="006E1D97">
                <w:rPr>
                  <w:rStyle w:val="Hyperlink"/>
                  <w:color w:val="FFFFFF" w:themeColor="background1"/>
                  <w:u w:val="none"/>
                </w:rPr>
                <w:t>www.haderslev.dk</w:t>
              </w:r>
            </w:hyperlink>
          </w:p>
        </w:tc>
      </w:tr>
    </w:tbl>
    <w:p w14:paraId="16B7AC5A" w14:textId="77777777" w:rsidR="002A25A5" w:rsidRPr="006E1D97" w:rsidRDefault="00FD6667" w:rsidP="00FD6667">
      <w:pPr>
        <w:spacing w:after="200" w:line="276" w:lineRule="auto"/>
      </w:pPr>
      <w:r w:rsidRPr="006E1D97">
        <w:rPr>
          <w:noProof/>
          <w:lang w:eastAsia="da-DK"/>
        </w:rPr>
        <w:drawing>
          <wp:anchor distT="0" distB="0" distL="114300" distR="114300" simplePos="0" relativeHeight="251668480" behindDoc="1" locked="1" layoutInCell="1" allowOverlap="1" wp14:anchorId="14943741" wp14:editId="15186D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40" cy="10691640"/>
            <wp:effectExtent l="0" t="0" r="3810" b="0"/>
            <wp:wrapNone/>
            <wp:docPr id="18" name="Bagside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gside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40" cy="10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25A5" w:rsidRPr="006E1D97" w:rsidSect="00A11A57">
      <w:headerReference w:type="default" r:id="rId16"/>
      <w:footerReference w:type="default" r:id="rId17"/>
      <w:headerReference w:type="first" r:id="rId18"/>
      <w:pgSz w:w="11906" w:h="16838" w:code="9"/>
      <w:pgMar w:top="851" w:right="851" w:bottom="851" w:left="851" w:header="510" w:footer="340" w:gutter="0"/>
      <w:pgNumType w:start="0"/>
      <w:cols w:space="3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1DC8A7" w14:textId="77777777" w:rsidR="006E1D97" w:rsidRPr="006E1D97" w:rsidRDefault="006E1D97" w:rsidP="00291C7F">
      <w:pPr>
        <w:spacing w:line="240" w:lineRule="auto"/>
      </w:pPr>
      <w:r w:rsidRPr="006E1D97">
        <w:separator/>
      </w:r>
    </w:p>
  </w:endnote>
  <w:endnote w:type="continuationSeparator" w:id="0">
    <w:p w14:paraId="7FADB80E" w14:textId="77777777" w:rsidR="006E1D97" w:rsidRPr="006E1D97" w:rsidRDefault="006E1D97" w:rsidP="00291C7F">
      <w:pPr>
        <w:spacing w:line="240" w:lineRule="auto"/>
      </w:pPr>
      <w:r w:rsidRPr="006E1D9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aleway">
    <w:altName w:val="Trebuchet MS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 Thin">
    <w:panose1 w:val="020B02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35897797"/>
      <w:docPartObj>
        <w:docPartGallery w:val="Page Numbers (Bottom of Page)"/>
        <w:docPartUnique/>
      </w:docPartObj>
    </w:sdtPr>
    <w:sdtEndPr/>
    <w:sdtContent>
      <w:p w14:paraId="4E7D3A32" w14:textId="77777777" w:rsidR="009A51CB" w:rsidRPr="006E1D97" w:rsidRDefault="009A51CB" w:rsidP="00F67D16">
        <w:pPr>
          <w:pStyle w:val="Sidenummerering"/>
        </w:pPr>
        <w:r w:rsidRPr="006E1D97">
          <w:fldChar w:fldCharType="begin"/>
        </w:r>
        <w:r w:rsidRPr="006E1D97">
          <w:instrText xml:space="preserve"> PAGE   \* MERGEFORMAT </w:instrText>
        </w:r>
        <w:r w:rsidRPr="006E1D97">
          <w:fldChar w:fldCharType="separate"/>
        </w:r>
        <w:r w:rsidRPr="006E1D97">
          <w:rPr>
            <w:noProof/>
          </w:rPr>
          <w:t>2</w:t>
        </w:r>
        <w:r w:rsidRPr="006E1D97">
          <w:fldChar w:fldCharType="end"/>
        </w:r>
      </w:p>
    </w:sdtContent>
  </w:sdt>
  <w:p w14:paraId="352E7E29" w14:textId="77777777" w:rsidR="009A51CB" w:rsidRPr="006E1D97" w:rsidRDefault="009A51C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D13068" w14:textId="77777777" w:rsidR="006E1D97" w:rsidRPr="006E1D97" w:rsidRDefault="006E1D97" w:rsidP="00291C7F">
      <w:pPr>
        <w:spacing w:line="240" w:lineRule="auto"/>
      </w:pPr>
      <w:r w:rsidRPr="006E1D97">
        <w:separator/>
      </w:r>
    </w:p>
  </w:footnote>
  <w:footnote w:type="continuationSeparator" w:id="0">
    <w:p w14:paraId="3FED95A4" w14:textId="77777777" w:rsidR="006E1D97" w:rsidRPr="006E1D97" w:rsidRDefault="006E1D97" w:rsidP="00291C7F">
      <w:pPr>
        <w:spacing w:line="240" w:lineRule="auto"/>
      </w:pPr>
      <w:r w:rsidRPr="006E1D9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BB334C" w14:textId="77777777" w:rsidR="009A51CB" w:rsidRPr="006E1D97" w:rsidRDefault="006E1D97" w:rsidP="007025B8">
    <w:pPr>
      <w:pStyle w:val="Sidehoved"/>
      <w:tabs>
        <w:tab w:val="clear" w:pos="4819"/>
        <w:tab w:val="left" w:pos="2268"/>
      </w:tabs>
    </w:pPr>
    <w:r>
      <w:rPr>
        <w:noProof/>
      </w:rPr>
      <w:drawing>
        <wp:inline distT="0" distB="0" distL="0" distR="0" wp14:anchorId="46CF1BE4" wp14:editId="126DE2CE">
          <wp:extent cx="1078400" cy="288000"/>
          <wp:effectExtent l="0" t="0" r="7620" b="0"/>
          <wp:docPr id="3" name="Billede 3" descr="Logo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 descr="Logo" title="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4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51CB" w:rsidRPr="006E1D97">
      <w:tab/>
    </w:r>
  </w:p>
  <w:p w14:paraId="29ABF3E1" w14:textId="77777777" w:rsidR="008F180C" w:rsidRPr="006E1D97" w:rsidRDefault="008F180C" w:rsidP="007025B8">
    <w:pPr>
      <w:pStyle w:val="Sidehoved"/>
      <w:tabs>
        <w:tab w:val="clear" w:pos="4819"/>
        <w:tab w:val="left" w:pos="2268"/>
      </w:tabs>
    </w:pPr>
  </w:p>
  <w:p w14:paraId="44B7CF96" w14:textId="77777777" w:rsidR="008F180C" w:rsidRPr="006E1D97" w:rsidRDefault="008F180C" w:rsidP="007025B8">
    <w:pPr>
      <w:pStyle w:val="Sidehoved"/>
      <w:tabs>
        <w:tab w:val="clear" w:pos="4819"/>
        <w:tab w:val="left" w:pos="226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C93F" w14:textId="77777777" w:rsidR="009A51CB" w:rsidRPr="006E1D97" w:rsidRDefault="009A51CB">
    <w:pPr>
      <w:pStyle w:val="Sidehoved"/>
    </w:pPr>
    <w:r w:rsidRPr="006E1D97">
      <w:rPr>
        <w:noProof/>
        <w:lang w:eastAsia="da-DK"/>
      </w:rPr>
      <w:drawing>
        <wp:anchor distT="0" distB="0" distL="114300" distR="114300" simplePos="0" relativeHeight="251668991" behindDoc="0" locked="0" layoutInCell="1" allowOverlap="1" wp14:anchorId="1CA2BEAC" wp14:editId="2A798B0D">
          <wp:simplePos x="0" y="0"/>
          <wp:positionH relativeFrom="page">
            <wp:align>right</wp:align>
          </wp:positionH>
          <wp:positionV relativeFrom="paragraph">
            <wp:posOffset>-252095</wp:posOffset>
          </wp:positionV>
          <wp:extent cx="2843010" cy="6480000"/>
          <wp:effectExtent l="0" t="0" r="0" b="0"/>
          <wp:wrapNone/>
          <wp:docPr id="15" name="Skjold" descr="Våbenskjold teg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Haderslev shield A4 - white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1" b="31290"/>
                  <a:stretch/>
                </pic:blipFill>
                <pic:spPr bwMode="auto">
                  <a:xfrm>
                    <a:off x="0" y="0"/>
                    <a:ext cx="2843010" cy="648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E95C2B" w14:textId="77777777" w:rsidR="009A51CB" w:rsidRPr="006E1D97" w:rsidRDefault="009A51CB">
    <w:pPr>
      <w:pStyle w:val="Sidehoved"/>
    </w:pPr>
    <w:r w:rsidRPr="006E1D97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3D83EE7" wp14:editId="69F1DAD7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7560000" cy="10692000"/>
              <wp:effectExtent l="0" t="0" r="3175" b="0"/>
              <wp:wrapNone/>
              <wp:docPr id="1" name="Baggrundsfarv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solidFill>
                        <a:srgbClr val="0066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9DE73B" id="Baggrundsfarve" o:spid="_x0000_s1026" alt="&quot;&quot;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" fillcolor="#06c" stroked="f" strokeweight="2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2747E5"/>
    <w:multiLevelType w:val="hybridMultilevel"/>
    <w:tmpl w:val="8B5E39CE"/>
    <w:lvl w:ilvl="0" w:tplc="CA28F8F0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" w:hAnsi="Verdana" w:cs="Times New Roman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74980"/>
    <w:multiLevelType w:val="hybridMultilevel"/>
    <w:tmpl w:val="D8EA11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6433948">
    <w:abstractNumId w:val="0"/>
  </w:num>
  <w:num w:numId="2" w16cid:durableId="8744677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ttachedTemplatePath" w:val="A4 Folder.dotm"/>
    <w:docVar w:name="CreatedWithDtVersion" w:val="2.13.002"/>
    <w:docVar w:name="DocumentCreated" w:val="DocumentCreated"/>
    <w:docVar w:name="DocumentCreatedOK" w:val="DocumentCreatedOK"/>
    <w:docVar w:name="DocumentInitialized" w:val="OK"/>
    <w:docVar w:name="Encrypted_CloudStatistics_DocumentCreation" w:val="jdVW2FK8uI0YHzTHPTEY1w=="/>
    <w:docVar w:name="Encrypted_CloudStatistics_StoryID" w:val="MEckAFX3Mgg4xVeP5bSrxCtXhB/I3rbZK/sdHjdzHeuCW2teKXmVGqblWCTU1SCG"/>
    <w:docVar w:name="Encrypted_DocHeader" w:val="Pme/MIz4Qh0D597/bFEPmW8JPjfLRuMOvjFVk0xbVqxjzhut6Ip79R+aRQOmaDkKZChwHJKSAEfgYGvpZVMIhg=="/>
    <w:docVar w:name="Encrypted_DocumentChangeThisVar" w:val="Go1BF8BBsJqqGsR1izlsvQ=="/>
    <w:docVar w:name="IntegrationType" w:val="StandAlone"/>
  </w:docVars>
  <w:rsids>
    <w:rsidRoot w:val="006E1D97"/>
    <w:rsid w:val="000028E3"/>
    <w:rsid w:val="0000562F"/>
    <w:rsid w:val="00014A0A"/>
    <w:rsid w:val="00020C65"/>
    <w:rsid w:val="00020FFA"/>
    <w:rsid w:val="0002263B"/>
    <w:rsid w:val="00023B08"/>
    <w:rsid w:val="00023F51"/>
    <w:rsid w:val="00027E13"/>
    <w:rsid w:val="00027ED2"/>
    <w:rsid w:val="00030FBC"/>
    <w:rsid w:val="00031377"/>
    <w:rsid w:val="00033564"/>
    <w:rsid w:val="00035465"/>
    <w:rsid w:val="00036666"/>
    <w:rsid w:val="00040F0C"/>
    <w:rsid w:val="00047BC7"/>
    <w:rsid w:val="000528F8"/>
    <w:rsid w:val="00053DF0"/>
    <w:rsid w:val="00080703"/>
    <w:rsid w:val="00084FB3"/>
    <w:rsid w:val="00094916"/>
    <w:rsid w:val="000A06BE"/>
    <w:rsid w:val="000A0A49"/>
    <w:rsid w:val="000A29F5"/>
    <w:rsid w:val="000A70B5"/>
    <w:rsid w:val="000B64CE"/>
    <w:rsid w:val="000C0D3B"/>
    <w:rsid w:val="000C0E51"/>
    <w:rsid w:val="000C212F"/>
    <w:rsid w:val="000C3C99"/>
    <w:rsid w:val="000C565C"/>
    <w:rsid w:val="000C5D00"/>
    <w:rsid w:val="000C7EEE"/>
    <w:rsid w:val="000D115A"/>
    <w:rsid w:val="000D61C6"/>
    <w:rsid w:val="000D653B"/>
    <w:rsid w:val="000E1E10"/>
    <w:rsid w:val="000E4BB4"/>
    <w:rsid w:val="000E7A44"/>
    <w:rsid w:val="00100301"/>
    <w:rsid w:val="001018AE"/>
    <w:rsid w:val="00102B6D"/>
    <w:rsid w:val="0010330E"/>
    <w:rsid w:val="001047C1"/>
    <w:rsid w:val="001072CB"/>
    <w:rsid w:val="0011140F"/>
    <w:rsid w:val="00111B40"/>
    <w:rsid w:val="001131B6"/>
    <w:rsid w:val="00116CB1"/>
    <w:rsid w:val="00122947"/>
    <w:rsid w:val="00127F2E"/>
    <w:rsid w:val="00132880"/>
    <w:rsid w:val="00144224"/>
    <w:rsid w:val="00162522"/>
    <w:rsid w:val="001631FE"/>
    <w:rsid w:val="00167489"/>
    <w:rsid w:val="00170738"/>
    <w:rsid w:val="001742BC"/>
    <w:rsid w:val="001805D9"/>
    <w:rsid w:val="00182C18"/>
    <w:rsid w:val="00182F20"/>
    <w:rsid w:val="001940DA"/>
    <w:rsid w:val="00196E62"/>
    <w:rsid w:val="00197BA9"/>
    <w:rsid w:val="001A0E9F"/>
    <w:rsid w:val="001A1C43"/>
    <w:rsid w:val="001A55F0"/>
    <w:rsid w:val="001B1738"/>
    <w:rsid w:val="001B2048"/>
    <w:rsid w:val="001C3332"/>
    <w:rsid w:val="001C752F"/>
    <w:rsid w:val="001D5C52"/>
    <w:rsid w:val="001E0364"/>
    <w:rsid w:val="001E0D6E"/>
    <w:rsid w:val="001E649A"/>
    <w:rsid w:val="001E7D6A"/>
    <w:rsid w:val="001F2CC6"/>
    <w:rsid w:val="002007EF"/>
    <w:rsid w:val="002038F3"/>
    <w:rsid w:val="0020570E"/>
    <w:rsid w:val="0020724F"/>
    <w:rsid w:val="0021141D"/>
    <w:rsid w:val="00211D7D"/>
    <w:rsid w:val="00213029"/>
    <w:rsid w:val="00216319"/>
    <w:rsid w:val="00224BB4"/>
    <w:rsid w:val="0022647C"/>
    <w:rsid w:val="00226B33"/>
    <w:rsid w:val="0023106F"/>
    <w:rsid w:val="00237F50"/>
    <w:rsid w:val="00242B2A"/>
    <w:rsid w:val="0024312A"/>
    <w:rsid w:val="0024364D"/>
    <w:rsid w:val="00247022"/>
    <w:rsid w:val="00247FD8"/>
    <w:rsid w:val="00251AC1"/>
    <w:rsid w:val="00251E29"/>
    <w:rsid w:val="00255FFA"/>
    <w:rsid w:val="002611B4"/>
    <w:rsid w:val="002672B5"/>
    <w:rsid w:val="0027054A"/>
    <w:rsid w:val="00272246"/>
    <w:rsid w:val="00274BD7"/>
    <w:rsid w:val="002801DC"/>
    <w:rsid w:val="00286860"/>
    <w:rsid w:val="00286C88"/>
    <w:rsid w:val="00287F78"/>
    <w:rsid w:val="00291C7F"/>
    <w:rsid w:val="00291FD1"/>
    <w:rsid w:val="00292FB4"/>
    <w:rsid w:val="00293628"/>
    <w:rsid w:val="00293D73"/>
    <w:rsid w:val="002A0404"/>
    <w:rsid w:val="002A25A5"/>
    <w:rsid w:val="002B099A"/>
    <w:rsid w:val="002B34F7"/>
    <w:rsid w:val="002B5410"/>
    <w:rsid w:val="002B7552"/>
    <w:rsid w:val="002C14DA"/>
    <w:rsid w:val="002C551B"/>
    <w:rsid w:val="002D0324"/>
    <w:rsid w:val="002F28E1"/>
    <w:rsid w:val="002F3FCE"/>
    <w:rsid w:val="002F51E4"/>
    <w:rsid w:val="002F6407"/>
    <w:rsid w:val="00310257"/>
    <w:rsid w:val="0031506F"/>
    <w:rsid w:val="0032719C"/>
    <w:rsid w:val="00332004"/>
    <w:rsid w:val="003343ED"/>
    <w:rsid w:val="00335C49"/>
    <w:rsid w:val="003366CE"/>
    <w:rsid w:val="00340E62"/>
    <w:rsid w:val="003453B9"/>
    <w:rsid w:val="00352F40"/>
    <w:rsid w:val="003626C4"/>
    <w:rsid w:val="00373423"/>
    <w:rsid w:val="0037441F"/>
    <w:rsid w:val="0038026C"/>
    <w:rsid w:val="00382550"/>
    <w:rsid w:val="00382E48"/>
    <w:rsid w:val="00383D23"/>
    <w:rsid w:val="00393377"/>
    <w:rsid w:val="00397E5F"/>
    <w:rsid w:val="003A4DBD"/>
    <w:rsid w:val="003A675D"/>
    <w:rsid w:val="003B0EDE"/>
    <w:rsid w:val="003B48C5"/>
    <w:rsid w:val="003B7031"/>
    <w:rsid w:val="003C05B9"/>
    <w:rsid w:val="003C59AA"/>
    <w:rsid w:val="003D3D64"/>
    <w:rsid w:val="003D4A8C"/>
    <w:rsid w:val="003D5D39"/>
    <w:rsid w:val="003E0167"/>
    <w:rsid w:val="003E2B3C"/>
    <w:rsid w:val="003F2027"/>
    <w:rsid w:val="003F715A"/>
    <w:rsid w:val="0040143E"/>
    <w:rsid w:val="00401B80"/>
    <w:rsid w:val="00410AEE"/>
    <w:rsid w:val="00411EF9"/>
    <w:rsid w:val="004127DF"/>
    <w:rsid w:val="004128C2"/>
    <w:rsid w:val="00414158"/>
    <w:rsid w:val="00417B19"/>
    <w:rsid w:val="0042168B"/>
    <w:rsid w:val="00443032"/>
    <w:rsid w:val="0044777A"/>
    <w:rsid w:val="00450FEF"/>
    <w:rsid w:val="00451B58"/>
    <w:rsid w:val="00453D00"/>
    <w:rsid w:val="00457052"/>
    <w:rsid w:val="004604BD"/>
    <w:rsid w:val="00472C9F"/>
    <w:rsid w:val="00474C04"/>
    <w:rsid w:val="00490769"/>
    <w:rsid w:val="00493743"/>
    <w:rsid w:val="00495ED9"/>
    <w:rsid w:val="00496746"/>
    <w:rsid w:val="00496DDF"/>
    <w:rsid w:val="004B3F5E"/>
    <w:rsid w:val="004B4B11"/>
    <w:rsid w:val="004C2138"/>
    <w:rsid w:val="004C4ED6"/>
    <w:rsid w:val="004C763D"/>
    <w:rsid w:val="004D48EE"/>
    <w:rsid w:val="004E2842"/>
    <w:rsid w:val="004E5DBD"/>
    <w:rsid w:val="004E6AAF"/>
    <w:rsid w:val="004F676B"/>
    <w:rsid w:val="005014E0"/>
    <w:rsid w:val="00511423"/>
    <w:rsid w:val="00514BF3"/>
    <w:rsid w:val="005157FA"/>
    <w:rsid w:val="0051714E"/>
    <w:rsid w:val="0052233D"/>
    <w:rsid w:val="005236BD"/>
    <w:rsid w:val="00527635"/>
    <w:rsid w:val="00531AEA"/>
    <w:rsid w:val="00531AF1"/>
    <w:rsid w:val="00542EB2"/>
    <w:rsid w:val="0054422C"/>
    <w:rsid w:val="00546990"/>
    <w:rsid w:val="00547616"/>
    <w:rsid w:val="0055628A"/>
    <w:rsid w:val="005624D9"/>
    <w:rsid w:val="00573895"/>
    <w:rsid w:val="00573EEC"/>
    <w:rsid w:val="005744E7"/>
    <w:rsid w:val="005745E0"/>
    <w:rsid w:val="0058356B"/>
    <w:rsid w:val="00586CAB"/>
    <w:rsid w:val="005A5B17"/>
    <w:rsid w:val="005B6F31"/>
    <w:rsid w:val="005C2724"/>
    <w:rsid w:val="005C4840"/>
    <w:rsid w:val="005D0003"/>
    <w:rsid w:val="005D0E60"/>
    <w:rsid w:val="005D4994"/>
    <w:rsid w:val="005D7E74"/>
    <w:rsid w:val="005E1A69"/>
    <w:rsid w:val="005E7742"/>
    <w:rsid w:val="005F4EE2"/>
    <w:rsid w:val="005F65B8"/>
    <w:rsid w:val="00602E62"/>
    <w:rsid w:val="00617625"/>
    <w:rsid w:val="00627307"/>
    <w:rsid w:val="006322BD"/>
    <w:rsid w:val="00636B85"/>
    <w:rsid w:val="00642D62"/>
    <w:rsid w:val="00656F05"/>
    <w:rsid w:val="00660155"/>
    <w:rsid w:val="006620A4"/>
    <w:rsid w:val="006664D9"/>
    <w:rsid w:val="00666516"/>
    <w:rsid w:val="00670E2A"/>
    <w:rsid w:val="00671707"/>
    <w:rsid w:val="00673934"/>
    <w:rsid w:val="00675E78"/>
    <w:rsid w:val="00681FED"/>
    <w:rsid w:val="00683086"/>
    <w:rsid w:val="006837BD"/>
    <w:rsid w:val="00683B24"/>
    <w:rsid w:val="006938ED"/>
    <w:rsid w:val="006A409C"/>
    <w:rsid w:val="006B123F"/>
    <w:rsid w:val="006B402E"/>
    <w:rsid w:val="006B688F"/>
    <w:rsid w:val="006C38ED"/>
    <w:rsid w:val="006C4BE7"/>
    <w:rsid w:val="006D15B4"/>
    <w:rsid w:val="006D2781"/>
    <w:rsid w:val="006D4B69"/>
    <w:rsid w:val="006E1D97"/>
    <w:rsid w:val="006E3034"/>
    <w:rsid w:val="006E5350"/>
    <w:rsid w:val="006E6CCA"/>
    <w:rsid w:val="006F37C6"/>
    <w:rsid w:val="006F7993"/>
    <w:rsid w:val="007025B8"/>
    <w:rsid w:val="007116B1"/>
    <w:rsid w:val="00711E3F"/>
    <w:rsid w:val="00724EBD"/>
    <w:rsid w:val="00730F03"/>
    <w:rsid w:val="007353B9"/>
    <w:rsid w:val="00735784"/>
    <w:rsid w:val="00741A95"/>
    <w:rsid w:val="00742178"/>
    <w:rsid w:val="00742180"/>
    <w:rsid w:val="0074316F"/>
    <w:rsid w:val="00750A92"/>
    <w:rsid w:val="00751981"/>
    <w:rsid w:val="0075668F"/>
    <w:rsid w:val="00757889"/>
    <w:rsid w:val="00772847"/>
    <w:rsid w:val="007776EF"/>
    <w:rsid w:val="00792C3E"/>
    <w:rsid w:val="007949F4"/>
    <w:rsid w:val="0079604F"/>
    <w:rsid w:val="0079708D"/>
    <w:rsid w:val="007A0EB8"/>
    <w:rsid w:val="007A4C0B"/>
    <w:rsid w:val="007A51B0"/>
    <w:rsid w:val="007A5F49"/>
    <w:rsid w:val="007B0CF0"/>
    <w:rsid w:val="007B75A7"/>
    <w:rsid w:val="007C7E7A"/>
    <w:rsid w:val="007D1AD7"/>
    <w:rsid w:val="007D3337"/>
    <w:rsid w:val="007D51B3"/>
    <w:rsid w:val="007D6808"/>
    <w:rsid w:val="007D707C"/>
    <w:rsid w:val="007D78E1"/>
    <w:rsid w:val="007E1890"/>
    <w:rsid w:val="007E701F"/>
    <w:rsid w:val="007E71DF"/>
    <w:rsid w:val="007E7651"/>
    <w:rsid w:val="007F1419"/>
    <w:rsid w:val="0080121A"/>
    <w:rsid w:val="0080208C"/>
    <w:rsid w:val="00814653"/>
    <w:rsid w:val="00815181"/>
    <w:rsid w:val="00823698"/>
    <w:rsid w:val="00823884"/>
    <w:rsid w:val="008374A6"/>
    <w:rsid w:val="00840F36"/>
    <w:rsid w:val="008446D4"/>
    <w:rsid w:val="00845A45"/>
    <w:rsid w:val="00847F46"/>
    <w:rsid w:val="00852DA2"/>
    <w:rsid w:val="00853117"/>
    <w:rsid w:val="00854824"/>
    <w:rsid w:val="00860D08"/>
    <w:rsid w:val="00861B86"/>
    <w:rsid w:val="00867067"/>
    <w:rsid w:val="00867FA7"/>
    <w:rsid w:val="00870374"/>
    <w:rsid w:val="008706CF"/>
    <w:rsid w:val="008844DB"/>
    <w:rsid w:val="008874A9"/>
    <w:rsid w:val="00890E4F"/>
    <w:rsid w:val="0089227A"/>
    <w:rsid w:val="00893AED"/>
    <w:rsid w:val="00893D9C"/>
    <w:rsid w:val="00897ABD"/>
    <w:rsid w:val="008A353C"/>
    <w:rsid w:val="008B07F5"/>
    <w:rsid w:val="008B2178"/>
    <w:rsid w:val="008C1F7C"/>
    <w:rsid w:val="008C5D5A"/>
    <w:rsid w:val="008C6D54"/>
    <w:rsid w:val="008C6E83"/>
    <w:rsid w:val="008C7550"/>
    <w:rsid w:val="008D7FAB"/>
    <w:rsid w:val="008E65AE"/>
    <w:rsid w:val="008F180C"/>
    <w:rsid w:val="008F3609"/>
    <w:rsid w:val="00901620"/>
    <w:rsid w:val="00911439"/>
    <w:rsid w:val="00915DA3"/>
    <w:rsid w:val="00927BDF"/>
    <w:rsid w:val="00940234"/>
    <w:rsid w:val="00940415"/>
    <w:rsid w:val="0094374D"/>
    <w:rsid w:val="00956A0F"/>
    <w:rsid w:val="00957C13"/>
    <w:rsid w:val="00962F60"/>
    <w:rsid w:val="00987C45"/>
    <w:rsid w:val="00995181"/>
    <w:rsid w:val="009A2FA0"/>
    <w:rsid w:val="009A51CB"/>
    <w:rsid w:val="009B0B7F"/>
    <w:rsid w:val="009B74AD"/>
    <w:rsid w:val="009B7E8D"/>
    <w:rsid w:val="009C6A0A"/>
    <w:rsid w:val="009D5A62"/>
    <w:rsid w:val="009D71AD"/>
    <w:rsid w:val="009E45E7"/>
    <w:rsid w:val="009E4650"/>
    <w:rsid w:val="009E72D3"/>
    <w:rsid w:val="009F29DA"/>
    <w:rsid w:val="009F30A9"/>
    <w:rsid w:val="009F740E"/>
    <w:rsid w:val="00A015C0"/>
    <w:rsid w:val="00A02559"/>
    <w:rsid w:val="00A04910"/>
    <w:rsid w:val="00A11A57"/>
    <w:rsid w:val="00A12AE1"/>
    <w:rsid w:val="00A13DFB"/>
    <w:rsid w:val="00A14C21"/>
    <w:rsid w:val="00A16400"/>
    <w:rsid w:val="00A202D6"/>
    <w:rsid w:val="00A3455D"/>
    <w:rsid w:val="00A3709C"/>
    <w:rsid w:val="00A458E6"/>
    <w:rsid w:val="00A46D20"/>
    <w:rsid w:val="00A60B26"/>
    <w:rsid w:val="00A641C2"/>
    <w:rsid w:val="00A663A7"/>
    <w:rsid w:val="00A6701C"/>
    <w:rsid w:val="00A70A3D"/>
    <w:rsid w:val="00A7317F"/>
    <w:rsid w:val="00A7343B"/>
    <w:rsid w:val="00A80713"/>
    <w:rsid w:val="00A80E61"/>
    <w:rsid w:val="00A823C9"/>
    <w:rsid w:val="00A84958"/>
    <w:rsid w:val="00A929A6"/>
    <w:rsid w:val="00A93855"/>
    <w:rsid w:val="00AA2639"/>
    <w:rsid w:val="00AA4978"/>
    <w:rsid w:val="00AA7FC5"/>
    <w:rsid w:val="00AB0A0E"/>
    <w:rsid w:val="00AB62B0"/>
    <w:rsid w:val="00AB6EFD"/>
    <w:rsid w:val="00AC3158"/>
    <w:rsid w:val="00AD2101"/>
    <w:rsid w:val="00AD4F94"/>
    <w:rsid w:val="00AE39AD"/>
    <w:rsid w:val="00AE5606"/>
    <w:rsid w:val="00AF1168"/>
    <w:rsid w:val="00AF7275"/>
    <w:rsid w:val="00B057D6"/>
    <w:rsid w:val="00B1156A"/>
    <w:rsid w:val="00B12BF4"/>
    <w:rsid w:val="00B14B92"/>
    <w:rsid w:val="00B20EC2"/>
    <w:rsid w:val="00B26380"/>
    <w:rsid w:val="00B31A7D"/>
    <w:rsid w:val="00B3305D"/>
    <w:rsid w:val="00B413B2"/>
    <w:rsid w:val="00B41FAC"/>
    <w:rsid w:val="00B42E82"/>
    <w:rsid w:val="00B434F7"/>
    <w:rsid w:val="00B51FE6"/>
    <w:rsid w:val="00B52BBA"/>
    <w:rsid w:val="00B633F0"/>
    <w:rsid w:val="00B64E00"/>
    <w:rsid w:val="00B74A35"/>
    <w:rsid w:val="00B75346"/>
    <w:rsid w:val="00B84831"/>
    <w:rsid w:val="00BA155F"/>
    <w:rsid w:val="00BA2530"/>
    <w:rsid w:val="00BA4313"/>
    <w:rsid w:val="00BB31B7"/>
    <w:rsid w:val="00BB3523"/>
    <w:rsid w:val="00BC3371"/>
    <w:rsid w:val="00BC43BE"/>
    <w:rsid w:val="00BC4712"/>
    <w:rsid w:val="00BC5029"/>
    <w:rsid w:val="00BC6DBF"/>
    <w:rsid w:val="00BC73A2"/>
    <w:rsid w:val="00BC7669"/>
    <w:rsid w:val="00BD05AC"/>
    <w:rsid w:val="00BD2FBA"/>
    <w:rsid w:val="00BD5E81"/>
    <w:rsid w:val="00BE142E"/>
    <w:rsid w:val="00BE34A1"/>
    <w:rsid w:val="00BE5CDC"/>
    <w:rsid w:val="00BF27FE"/>
    <w:rsid w:val="00BF755E"/>
    <w:rsid w:val="00BF7E68"/>
    <w:rsid w:val="00C0037C"/>
    <w:rsid w:val="00C04551"/>
    <w:rsid w:val="00C1135C"/>
    <w:rsid w:val="00C117C1"/>
    <w:rsid w:val="00C11D5F"/>
    <w:rsid w:val="00C1574B"/>
    <w:rsid w:val="00C15B29"/>
    <w:rsid w:val="00C211A8"/>
    <w:rsid w:val="00C21A50"/>
    <w:rsid w:val="00C371CF"/>
    <w:rsid w:val="00C40373"/>
    <w:rsid w:val="00C412B3"/>
    <w:rsid w:val="00C4335E"/>
    <w:rsid w:val="00C44442"/>
    <w:rsid w:val="00C51DB5"/>
    <w:rsid w:val="00C546F2"/>
    <w:rsid w:val="00C548CA"/>
    <w:rsid w:val="00C60188"/>
    <w:rsid w:val="00C66316"/>
    <w:rsid w:val="00C718D4"/>
    <w:rsid w:val="00C73429"/>
    <w:rsid w:val="00C75A4D"/>
    <w:rsid w:val="00C80652"/>
    <w:rsid w:val="00C84BA1"/>
    <w:rsid w:val="00C8639D"/>
    <w:rsid w:val="00C86E34"/>
    <w:rsid w:val="00C960A4"/>
    <w:rsid w:val="00C967C1"/>
    <w:rsid w:val="00CA23B0"/>
    <w:rsid w:val="00CB0578"/>
    <w:rsid w:val="00CB12C9"/>
    <w:rsid w:val="00CB4D4C"/>
    <w:rsid w:val="00CB7971"/>
    <w:rsid w:val="00CC1F9F"/>
    <w:rsid w:val="00CC613E"/>
    <w:rsid w:val="00CC79DC"/>
    <w:rsid w:val="00CC7FA5"/>
    <w:rsid w:val="00CD3976"/>
    <w:rsid w:val="00CD47D9"/>
    <w:rsid w:val="00CD4A42"/>
    <w:rsid w:val="00CD6110"/>
    <w:rsid w:val="00CD612E"/>
    <w:rsid w:val="00CE16CE"/>
    <w:rsid w:val="00CE42A8"/>
    <w:rsid w:val="00CE7142"/>
    <w:rsid w:val="00CF02F1"/>
    <w:rsid w:val="00CF1BE3"/>
    <w:rsid w:val="00CF1F46"/>
    <w:rsid w:val="00CF5F41"/>
    <w:rsid w:val="00CF791B"/>
    <w:rsid w:val="00D00638"/>
    <w:rsid w:val="00D01345"/>
    <w:rsid w:val="00D033F2"/>
    <w:rsid w:val="00D05E1B"/>
    <w:rsid w:val="00D20371"/>
    <w:rsid w:val="00D2165B"/>
    <w:rsid w:val="00D23A1D"/>
    <w:rsid w:val="00D3295B"/>
    <w:rsid w:val="00D402FC"/>
    <w:rsid w:val="00D432D2"/>
    <w:rsid w:val="00D43841"/>
    <w:rsid w:val="00D45CAA"/>
    <w:rsid w:val="00D50902"/>
    <w:rsid w:val="00D54556"/>
    <w:rsid w:val="00D57803"/>
    <w:rsid w:val="00D61AFD"/>
    <w:rsid w:val="00D639DC"/>
    <w:rsid w:val="00D675F5"/>
    <w:rsid w:val="00D67655"/>
    <w:rsid w:val="00D752BE"/>
    <w:rsid w:val="00D75B9C"/>
    <w:rsid w:val="00D75D35"/>
    <w:rsid w:val="00D909DB"/>
    <w:rsid w:val="00D91F3C"/>
    <w:rsid w:val="00DA40CD"/>
    <w:rsid w:val="00DB110C"/>
    <w:rsid w:val="00DB5158"/>
    <w:rsid w:val="00DB52C5"/>
    <w:rsid w:val="00DB5760"/>
    <w:rsid w:val="00DD528C"/>
    <w:rsid w:val="00DF38C7"/>
    <w:rsid w:val="00DF4534"/>
    <w:rsid w:val="00DF4BD1"/>
    <w:rsid w:val="00E011C7"/>
    <w:rsid w:val="00E01AD8"/>
    <w:rsid w:val="00E05D8B"/>
    <w:rsid w:val="00E170CD"/>
    <w:rsid w:val="00E206E6"/>
    <w:rsid w:val="00E20F1A"/>
    <w:rsid w:val="00E217A4"/>
    <w:rsid w:val="00E26FCA"/>
    <w:rsid w:val="00E2758E"/>
    <w:rsid w:val="00E343EE"/>
    <w:rsid w:val="00E3464C"/>
    <w:rsid w:val="00E37164"/>
    <w:rsid w:val="00E376AA"/>
    <w:rsid w:val="00E45180"/>
    <w:rsid w:val="00E55974"/>
    <w:rsid w:val="00E629F0"/>
    <w:rsid w:val="00E67FDF"/>
    <w:rsid w:val="00E77668"/>
    <w:rsid w:val="00E91C80"/>
    <w:rsid w:val="00E93AEB"/>
    <w:rsid w:val="00E93DCC"/>
    <w:rsid w:val="00E970D7"/>
    <w:rsid w:val="00E97DB7"/>
    <w:rsid w:val="00EA0E7A"/>
    <w:rsid w:val="00EA25C3"/>
    <w:rsid w:val="00EA3BFE"/>
    <w:rsid w:val="00EA6F7A"/>
    <w:rsid w:val="00EB3F3A"/>
    <w:rsid w:val="00EB7048"/>
    <w:rsid w:val="00EC047C"/>
    <w:rsid w:val="00EC5759"/>
    <w:rsid w:val="00EC7979"/>
    <w:rsid w:val="00EC7E98"/>
    <w:rsid w:val="00ED2ECF"/>
    <w:rsid w:val="00EE0D70"/>
    <w:rsid w:val="00EE4FBC"/>
    <w:rsid w:val="00EE6215"/>
    <w:rsid w:val="00F01536"/>
    <w:rsid w:val="00F02F30"/>
    <w:rsid w:val="00F0569C"/>
    <w:rsid w:val="00F07DBF"/>
    <w:rsid w:val="00F1047D"/>
    <w:rsid w:val="00F11307"/>
    <w:rsid w:val="00F15084"/>
    <w:rsid w:val="00F153A3"/>
    <w:rsid w:val="00F23783"/>
    <w:rsid w:val="00F24A97"/>
    <w:rsid w:val="00F25A85"/>
    <w:rsid w:val="00F35A44"/>
    <w:rsid w:val="00F4771A"/>
    <w:rsid w:val="00F53254"/>
    <w:rsid w:val="00F53DFC"/>
    <w:rsid w:val="00F57699"/>
    <w:rsid w:val="00F63C19"/>
    <w:rsid w:val="00F65596"/>
    <w:rsid w:val="00F6742F"/>
    <w:rsid w:val="00F67D16"/>
    <w:rsid w:val="00F7381A"/>
    <w:rsid w:val="00F75019"/>
    <w:rsid w:val="00F814DE"/>
    <w:rsid w:val="00F8275A"/>
    <w:rsid w:val="00F83D93"/>
    <w:rsid w:val="00F87496"/>
    <w:rsid w:val="00F97A87"/>
    <w:rsid w:val="00F97FB7"/>
    <w:rsid w:val="00FA0AB8"/>
    <w:rsid w:val="00FA569A"/>
    <w:rsid w:val="00FB087F"/>
    <w:rsid w:val="00FC0324"/>
    <w:rsid w:val="00FC7432"/>
    <w:rsid w:val="00FD2A96"/>
    <w:rsid w:val="00FD6667"/>
    <w:rsid w:val="00FD69DD"/>
    <w:rsid w:val="00F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F2F86C"/>
  <w15:docId w15:val="{D6EFF32D-2680-4381-B185-FF28A6666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003"/>
    <w:pPr>
      <w:spacing w:before="120" w:after="0" w:line="260" w:lineRule="atLeast"/>
      <w:contextualSpacing/>
    </w:pPr>
    <w:rPr>
      <w:rFonts w:ascii="Raleway" w:hAnsi="Raleway"/>
      <w:sz w:val="18"/>
    </w:rPr>
  </w:style>
  <w:style w:type="paragraph" w:styleId="Overskrift1">
    <w:name w:val="heading 1"/>
    <w:basedOn w:val="SideTitelFed"/>
    <w:next w:val="Normal"/>
    <w:link w:val="Overskrift1Tegn"/>
    <w:uiPriority w:val="9"/>
    <w:qFormat/>
    <w:rsid w:val="008F180C"/>
    <w:pPr>
      <w:spacing w:before="320"/>
      <w:outlineLvl w:val="0"/>
    </w:pPr>
  </w:style>
  <w:style w:type="paragraph" w:styleId="Overskrift2">
    <w:name w:val="heading 2"/>
    <w:next w:val="Normal"/>
    <w:link w:val="Overskrift2Tegn"/>
    <w:uiPriority w:val="9"/>
    <w:unhideWhenUsed/>
    <w:qFormat/>
    <w:rsid w:val="00F83D93"/>
    <w:pPr>
      <w:spacing w:before="240"/>
      <w:outlineLvl w:val="1"/>
    </w:pPr>
    <w:rPr>
      <w:rFonts w:ascii="Raleway" w:eastAsiaTheme="majorEastAsia" w:hAnsi="Raleway" w:cstheme="majorBidi"/>
      <w:b/>
      <w:bCs/>
      <w:sz w:val="26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83D93"/>
    <w:pPr>
      <w:keepNext/>
      <w:keepLines/>
      <w:spacing w:after="240"/>
      <w:outlineLvl w:val="2"/>
    </w:pPr>
    <w:rPr>
      <w:rFonts w:eastAsiaTheme="majorEastAsia" w:cstheme="majorBidi"/>
      <w:b/>
      <w:sz w:val="22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83D93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4BD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4BD1"/>
    <w:rPr>
      <w:rFonts w:ascii="Tahoma" w:hAnsi="Tahoma" w:cs="Tahoma"/>
      <w:color w:val="003F75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91C7F"/>
    <w:rPr>
      <w:rFonts w:ascii="Georgia" w:hAnsi="Georgia"/>
      <w:sz w:val="20"/>
    </w:rPr>
  </w:style>
  <w:style w:type="paragraph" w:styleId="Sidefod">
    <w:name w:val="footer"/>
    <w:basedOn w:val="Normal"/>
    <w:link w:val="SidefodTegn"/>
    <w:uiPriority w:val="99"/>
    <w:unhideWhenUsed/>
    <w:rsid w:val="00291C7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91C7F"/>
    <w:rPr>
      <w:rFonts w:ascii="Georgia" w:hAnsi="Georgia"/>
      <w:sz w:val="20"/>
    </w:rPr>
  </w:style>
  <w:style w:type="table" w:styleId="Tabel-Gitter">
    <w:name w:val="Table Grid"/>
    <w:basedOn w:val="Tabel-Normal"/>
    <w:uiPriority w:val="59"/>
    <w:rsid w:val="00291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dsholdertekst">
    <w:name w:val="Placeholder Text"/>
    <w:basedOn w:val="Standardskrifttypeiafsnit"/>
    <w:uiPriority w:val="99"/>
    <w:semiHidden/>
    <w:rsid w:val="009F30A9"/>
    <w:rPr>
      <w:color w:val="80808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8F180C"/>
    <w:rPr>
      <w:rFonts w:ascii="Raleway" w:hAnsi="Raleway"/>
      <w:b/>
      <w:sz w:val="60"/>
      <w:szCs w:val="6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1135C"/>
    <w:rPr>
      <w:sz w:val="16"/>
      <w:szCs w:val="16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83D93"/>
    <w:rPr>
      <w:rFonts w:ascii="Raleway" w:eastAsiaTheme="majorEastAsia" w:hAnsi="Raleway" w:cstheme="majorBidi"/>
      <w:b/>
      <w:bCs/>
      <w:sz w:val="26"/>
      <w:szCs w:val="2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1135C"/>
    <w:pPr>
      <w:spacing w:line="240" w:lineRule="auto"/>
    </w:pPr>
    <w:rPr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1135C"/>
    <w:rPr>
      <w:rFonts w:ascii="Georgia" w:hAnsi="Georgia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C1135C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1135C"/>
    <w:rPr>
      <w:rFonts w:ascii="Georgia" w:hAnsi="Georgia"/>
      <w:b/>
      <w:bCs/>
      <w:sz w:val="20"/>
      <w:szCs w:val="20"/>
    </w:rPr>
  </w:style>
  <w:style w:type="paragraph" w:customStyle="1" w:styleId="MvhLedetekst">
    <w:name w:val="MvhLedetekst"/>
    <w:basedOn w:val="Normal"/>
    <w:rsid w:val="00293D73"/>
    <w:pPr>
      <w:spacing w:before="240" w:after="480"/>
    </w:pPr>
  </w:style>
  <w:style w:type="paragraph" w:customStyle="1" w:styleId="Kolofon">
    <w:name w:val="Kolofon"/>
    <w:basedOn w:val="Normal"/>
    <w:rsid w:val="006837BD"/>
    <w:pPr>
      <w:tabs>
        <w:tab w:val="left" w:pos="567"/>
      </w:tabs>
      <w:spacing w:line="200" w:lineRule="atLeast"/>
    </w:pPr>
    <w:rPr>
      <w:sz w:val="14"/>
    </w:rPr>
  </w:style>
  <w:style w:type="paragraph" w:customStyle="1" w:styleId="Sidenummerering">
    <w:name w:val="Sidenummerering"/>
    <w:rsid w:val="00F67D16"/>
    <w:pPr>
      <w:jc w:val="center"/>
    </w:pPr>
    <w:rPr>
      <w:rFonts w:ascii="Raleway" w:hAnsi="Raleway"/>
      <w:sz w:val="16"/>
    </w:rPr>
  </w:style>
  <w:style w:type="paragraph" w:customStyle="1" w:styleId="Datalinje">
    <w:name w:val="Datalinje"/>
    <w:basedOn w:val="Normal"/>
    <w:rsid w:val="00861B86"/>
    <w:pPr>
      <w:spacing w:line="200" w:lineRule="atLeast"/>
    </w:pPr>
    <w:rPr>
      <w:sz w:val="14"/>
    </w:rPr>
  </w:style>
  <w:style w:type="paragraph" w:customStyle="1" w:styleId="DokumentType">
    <w:name w:val="DokumentType"/>
    <w:basedOn w:val="Normal"/>
    <w:rsid w:val="000028E3"/>
    <w:rPr>
      <w:b/>
      <w:caps/>
      <w:color w:val="FFFFFF"/>
      <w:sz w:val="20"/>
    </w:rPr>
  </w:style>
  <w:style w:type="paragraph" w:customStyle="1" w:styleId="ForsideRubrik">
    <w:name w:val="ForsideRubrik"/>
    <w:basedOn w:val="DokumentType"/>
    <w:rsid w:val="00474C04"/>
    <w:rPr>
      <w:b w:val="0"/>
      <w:caps w:val="0"/>
      <w:sz w:val="31"/>
    </w:rPr>
  </w:style>
  <w:style w:type="paragraph" w:styleId="Titel">
    <w:name w:val="Title"/>
    <w:basedOn w:val="Normal"/>
    <w:next w:val="Normal"/>
    <w:link w:val="TitelTegn"/>
    <w:uiPriority w:val="10"/>
    <w:rsid w:val="004C4ED6"/>
    <w:pPr>
      <w:spacing w:line="204" w:lineRule="auto"/>
      <w:outlineLvl w:val="0"/>
    </w:pPr>
    <w:rPr>
      <w:rFonts w:eastAsiaTheme="majorEastAsia" w:cstheme="majorBidi"/>
      <w:b/>
      <w:color w:val="FFFFFF"/>
      <w:spacing w:val="20"/>
      <w:sz w:val="110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C4ED6"/>
    <w:rPr>
      <w:rFonts w:ascii="Raleway" w:eastAsiaTheme="majorEastAsia" w:hAnsi="Raleway" w:cstheme="majorBidi"/>
      <w:b/>
      <w:color w:val="FFFFFF"/>
      <w:spacing w:val="20"/>
      <w:sz w:val="110"/>
      <w:szCs w:val="56"/>
    </w:rPr>
  </w:style>
  <w:style w:type="paragraph" w:customStyle="1" w:styleId="TitelColor2">
    <w:name w:val="TitelColor2"/>
    <w:basedOn w:val="Titel"/>
    <w:rsid w:val="00474C04"/>
    <w:pPr>
      <w:framePr w:wrap="around" w:vAnchor="page" w:hAnchor="page" w:x="852" w:y="11341"/>
      <w:suppressOverlap/>
    </w:pPr>
    <w:rPr>
      <w:color w:val="EA5B0B"/>
      <w:szCs w:val="110"/>
    </w:rPr>
  </w:style>
  <w:style w:type="paragraph" w:customStyle="1" w:styleId="SideTitel">
    <w:name w:val="SideTitel"/>
    <w:basedOn w:val="Normal"/>
    <w:next w:val="SideTitelFed"/>
    <w:rsid w:val="00BC4712"/>
    <w:rPr>
      <w:sz w:val="60"/>
      <w:szCs w:val="60"/>
    </w:rPr>
  </w:style>
  <w:style w:type="paragraph" w:customStyle="1" w:styleId="SideTitelFed">
    <w:name w:val="SideTitelFed"/>
    <w:basedOn w:val="SideTitel"/>
    <w:rsid w:val="00BC4712"/>
    <w:rPr>
      <w:b/>
    </w:rPr>
  </w:style>
  <w:style w:type="paragraph" w:customStyle="1" w:styleId="SideRubrik">
    <w:name w:val="SideRubrik"/>
    <w:basedOn w:val="Normal"/>
    <w:rsid w:val="00BC4712"/>
    <w:pPr>
      <w:spacing w:line="380" w:lineRule="atLeast"/>
    </w:pPr>
    <w:rPr>
      <w:sz w:val="31"/>
      <w:szCs w:val="31"/>
    </w:rPr>
  </w:style>
  <w:style w:type="paragraph" w:customStyle="1" w:styleId="SideTitelHvid">
    <w:name w:val="SideTitelHvid"/>
    <w:basedOn w:val="SideTitel"/>
    <w:next w:val="SideTitelFedHvid"/>
    <w:rsid w:val="003626C4"/>
    <w:rPr>
      <w:color w:val="FFFFFF" w:themeColor="background1"/>
    </w:rPr>
  </w:style>
  <w:style w:type="paragraph" w:customStyle="1" w:styleId="SideTitelFedHvid">
    <w:name w:val="SideTitelFedHvid"/>
    <w:basedOn w:val="SideTitelFed"/>
    <w:rsid w:val="003626C4"/>
    <w:rPr>
      <w:color w:val="FFFFFF" w:themeColor="background1"/>
    </w:rPr>
  </w:style>
  <w:style w:type="paragraph" w:customStyle="1" w:styleId="OverTitel">
    <w:name w:val="OverTitel"/>
    <w:basedOn w:val="Titel"/>
    <w:next w:val="Titel"/>
    <w:rsid w:val="007A51B0"/>
    <w:pPr>
      <w:outlineLvl w:val="9"/>
    </w:pPr>
    <w:rPr>
      <w:rFonts w:ascii="Raleway Thin" w:hAnsi="Raleway Thin"/>
      <w:b w:val="0"/>
      <w:sz w:val="104"/>
      <w:szCs w:val="110"/>
    </w:rPr>
  </w:style>
  <w:style w:type="character" w:styleId="Hyperlink">
    <w:name w:val="Hyperlink"/>
    <w:basedOn w:val="Standardskrifttypeiafsnit"/>
    <w:uiPriority w:val="99"/>
    <w:unhideWhenUsed/>
    <w:rsid w:val="009E72D3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9E72D3"/>
    <w:rPr>
      <w:color w:val="605E5C"/>
      <w:shd w:val="clear" w:color="auto" w:fill="E1DFDD"/>
    </w:rPr>
  </w:style>
  <w:style w:type="paragraph" w:customStyle="1" w:styleId="Bagside">
    <w:name w:val="Bagside"/>
    <w:rsid w:val="005D0003"/>
    <w:pPr>
      <w:spacing w:after="0" w:line="360" w:lineRule="auto"/>
    </w:pPr>
    <w:rPr>
      <w:rFonts w:ascii="Raleway" w:hAnsi="Raleway"/>
      <w:color w:val="FFFFFF" w:themeColor="background1"/>
      <w:sz w:val="1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83D93"/>
    <w:rPr>
      <w:rFonts w:ascii="Raleway" w:eastAsiaTheme="majorEastAsia" w:hAnsi="Raleway" w:cstheme="majorBidi"/>
      <w:b/>
      <w:szCs w:val="24"/>
    </w:rPr>
  </w:style>
  <w:style w:type="paragraph" w:styleId="Undertitel">
    <w:name w:val="Subtitle"/>
    <w:basedOn w:val="Normal"/>
    <w:next w:val="Normal"/>
    <w:link w:val="UndertitelTegn"/>
    <w:uiPriority w:val="11"/>
    <w:rsid w:val="002B34F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B34F7"/>
    <w:rPr>
      <w:rFonts w:ascii="Raleway" w:eastAsiaTheme="minorEastAsia" w:hAnsi="Raleway"/>
      <w:color w:val="5A5A5A" w:themeColor="text1" w:themeTint="A5"/>
      <w:spacing w:val="15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83D93"/>
    <w:rPr>
      <w:rFonts w:ascii="Raleway" w:eastAsiaTheme="majorEastAsia" w:hAnsi="Raleway" w:cstheme="majorBidi"/>
      <w:b/>
      <w:iCs/>
      <w:sz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6E1D97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rsid w:val="006E1D9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aderslev.d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udcfs1\diskabeloner\dynamictemplate\Skabeloner\A4%20Folder.dot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463A5C115AA9498FB0ACF2FBA84736" ma:contentTypeVersion="19" ma:contentTypeDescription="Opret et nyt dokument." ma:contentTypeScope="" ma:versionID="b4f35326db8ace7250f5f36721336127">
  <xsd:schema xmlns:xsd="http://www.w3.org/2001/XMLSchema" xmlns:xs="http://www.w3.org/2001/XMLSchema" xmlns:p="http://schemas.microsoft.com/office/2006/metadata/properties" xmlns:ns2="4e8e0ec1-f440-462c-a1d0-102b14a1fec2" xmlns:ns3="1b316a93-5ef6-4c25-bc6b-228d62c17660" targetNamespace="http://schemas.microsoft.com/office/2006/metadata/properties" ma:root="true" ma:fieldsID="092d30dda0389e5be1dcc6dc15c6fa7a" ns2:_="" ns3:_="">
    <xsd:import namespace="4e8e0ec1-f440-462c-a1d0-102b14a1fec2"/>
    <xsd:import namespace="1b316a93-5ef6-4c25-bc6b-228d62c176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e0ec1-f440-462c-a1d0-102b14a1fe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e08658e3-25d0-4fb7-83f6-9b3a1dc7de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16a93-5ef6-4c25-bc6b-228d62c1766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630195b-7c32-4fae-b4d0-fd51bd66d269}" ma:internalName="TaxCatchAll" ma:showField="CatchAllData" ma:web="1b316a93-5ef6-4c25-bc6b-228d62c176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8e0ec1-f440-462c-a1d0-102b14a1fec2">
      <Terms xmlns="http://schemas.microsoft.com/office/infopath/2007/PartnerControls"/>
    </lcf76f155ced4ddcb4097134ff3c332f>
    <TaxCatchAll xmlns="1b316a93-5ef6-4c25-bc6b-228d62c17660" xsi:nil="true"/>
    <SharedWithUsers xmlns="1b316a93-5ef6-4c25-bc6b-228d62c17660">
      <UserInfo>
        <DisplayName>Christel Bundgaard</DisplayName>
        <AccountId>204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D6387A8-6853-4B60-9179-BAF0BFC741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DCE67E-5845-45A1-BF39-9BAE1D275F24}"/>
</file>

<file path=customXml/itemProps3.xml><?xml version="1.0" encoding="utf-8"?>
<ds:datastoreItem xmlns:ds="http://schemas.openxmlformats.org/officeDocument/2006/customXml" ds:itemID="{6291B12F-0DFB-4ACA-98FB-FE213AC93C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84DED7C-FF58-4BDA-A93F-2F49829E7336}">
  <ds:schemaRefs>
    <ds:schemaRef ds:uri="http://schemas.microsoft.com/office/2006/metadata/properties"/>
    <ds:schemaRef ds:uri="1b316a93-5ef6-4c25-bc6b-228d62c17660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4e8e0ec1-f440-462c-a1d0-102b14a1fec2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 Folder</Template>
  <TotalTime>252</TotalTime>
  <Pages>4</Pages>
  <Words>388</Words>
  <Characters>2074</Characters>
  <Application>Microsoft Office Word</Application>
  <DocSecurity>0</DocSecurity>
  <Lines>148</Lines>
  <Paragraphs>74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Velkommen til Haderslev Kommune - Haderslev Kommune</vt:lpstr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Velkommen til Haderslev Kommune - Haderslev Kommune</dc:title>
  <dc:subject/>
  <dc:creator>Mette Juul Nielsen</dc:creator>
  <cp:keywords/>
  <dc:description/>
  <cp:lastModifiedBy>Mette Juul Nielsen</cp:lastModifiedBy>
  <cp:revision>5</cp:revision>
  <cp:lastPrinted>2015-12-09T12:07:00Z</cp:lastPrinted>
  <dcterms:created xsi:type="dcterms:W3CDTF">2023-03-09T13:44:00Z</dcterms:created>
  <dcterms:modified xsi:type="dcterms:W3CDTF">2023-08-30T07:52:00Z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{E898238C-3705-4AB1-A744-8A83671C1124}</vt:lpwstr>
  </property>
  <property fmtid="{D5CDD505-2E9C-101B-9397-08002B2CF9AE}" pid="3" name="ContentTypeId">
    <vt:lpwstr>0x01010066463A5C115AA9498FB0ACF2FBA84736</vt:lpwstr>
  </property>
  <property fmtid="{D5CDD505-2E9C-101B-9397-08002B2CF9AE}" pid="4" name="MediaServiceImageTags">
    <vt:lpwstr/>
  </property>
</Properties>
</file>