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page" w:tblpX="852" w:tblpY="11341"/>
        <w:tblOverlap w:val="never"/>
        <w:tblW w:w="10205" w:type="dxa"/>
        <w:tblLayout w:type="fixed"/>
        <w:tblCellMar>
          <w:left w:w="0" w:type="dxa"/>
          <w:right w:w="0" w:type="dxa"/>
        </w:tblCellMar>
        <w:tblLook w:val="0000" w:firstRow="0" w:lastRow="0" w:firstColumn="0" w:lastColumn="0" w:noHBand="0" w:noVBand="0"/>
        <w:tblCaption w:val="Dokumentoplysninger"/>
        <w:tblDescription w:val="Dokumentoplysninger"/>
      </w:tblPr>
      <w:tblGrid>
        <w:gridCol w:w="10205"/>
      </w:tblGrid>
      <w:tr w:rsidR="006938ED" w:rsidRPr="00AC2427" w14:paraId="23B82FAD" w14:textId="77777777" w:rsidTr="009F740E">
        <w:trPr>
          <w:trHeight w:val="624"/>
          <w:tblHeader/>
        </w:trPr>
        <w:tc>
          <w:tcPr>
            <w:tcW w:w="10205" w:type="dxa"/>
          </w:tcPr>
          <w:p w14:paraId="7A6C319C" w14:textId="0D3AE504" w:rsidR="006938ED" w:rsidRPr="00AC2427" w:rsidRDefault="006938ED" w:rsidP="00AC2427">
            <w:pPr>
              <w:pStyle w:val="DokumentType"/>
            </w:pPr>
          </w:p>
        </w:tc>
      </w:tr>
      <w:tr w:rsidR="006938ED" w:rsidRPr="00AC2427" w14:paraId="79AB0FE1" w14:textId="77777777" w:rsidTr="00AC2427">
        <w:trPr>
          <w:trHeight w:val="2208"/>
        </w:trPr>
        <w:tc>
          <w:tcPr>
            <w:tcW w:w="10205" w:type="dxa"/>
          </w:tcPr>
          <w:p w14:paraId="6C09B904" w14:textId="77777777" w:rsidR="006938ED" w:rsidRPr="00AC2427" w:rsidRDefault="00474C04" w:rsidP="007A51B0">
            <w:pPr>
              <w:pStyle w:val="OverTitel"/>
              <w:rPr>
                <w:color w:val="auto"/>
              </w:rPr>
            </w:pPr>
            <w:r w:rsidRPr="00AC2427">
              <w:rPr>
                <w:color w:val="auto"/>
                <w:sz w:val="96"/>
                <w:szCs w:val="96"/>
              </w:rPr>
              <w:t>Haderslev</w:t>
            </w:r>
            <w:r w:rsidR="007A51B0" w:rsidRPr="00AC2427">
              <w:rPr>
                <w:color w:val="auto"/>
              </w:rPr>
              <w:t xml:space="preserve"> Kommune</w:t>
            </w:r>
          </w:p>
          <w:p w14:paraId="4C0BBEFF" w14:textId="47AE4652" w:rsidR="00474C04" w:rsidRPr="00AC2427" w:rsidRDefault="00AC2427" w:rsidP="00AC2427">
            <w:pPr>
              <w:pStyle w:val="Titel"/>
              <w:rPr>
                <w:color w:val="auto"/>
              </w:rPr>
            </w:pPr>
            <w:r w:rsidRPr="00AC2427">
              <w:rPr>
                <w:color w:val="auto"/>
                <w:sz w:val="72"/>
                <w:szCs w:val="48"/>
              </w:rPr>
              <w:t>En god start i dagtilbud</w:t>
            </w:r>
          </w:p>
        </w:tc>
      </w:tr>
      <w:tr w:rsidR="00474C04" w:rsidRPr="00AC2427" w14:paraId="6B92DE6F" w14:textId="77777777" w:rsidTr="00144224">
        <w:trPr>
          <w:trHeight w:val="794"/>
        </w:trPr>
        <w:tc>
          <w:tcPr>
            <w:tcW w:w="10205" w:type="dxa"/>
          </w:tcPr>
          <w:p w14:paraId="328D2360" w14:textId="3144C6E6" w:rsidR="00474C04" w:rsidRPr="00AC2427" w:rsidRDefault="00AC2427" w:rsidP="00AC2427">
            <w:pPr>
              <w:pStyle w:val="ForsideRubrik"/>
              <w:rPr>
                <w:b/>
                <w:bCs/>
                <w:color w:val="auto"/>
              </w:rPr>
            </w:pPr>
            <w:r w:rsidRPr="00AC2427">
              <w:rPr>
                <w:b/>
                <w:bCs/>
                <w:color w:val="auto"/>
                <w:sz w:val="40"/>
                <w:szCs w:val="32"/>
              </w:rPr>
              <w:t>For flersprogede børn og familier</w:t>
            </w:r>
          </w:p>
        </w:tc>
      </w:tr>
    </w:tbl>
    <w:p w14:paraId="7C6C29E1" w14:textId="77777777" w:rsidR="00627307" w:rsidRPr="00AC2427" w:rsidRDefault="00627307" w:rsidP="00A60B26"/>
    <w:p w14:paraId="5C8F89C2" w14:textId="77777777" w:rsidR="006E6CCA" w:rsidRPr="00AC2427" w:rsidRDefault="00AC2427">
      <w:pPr>
        <w:spacing w:after="200" w:line="276" w:lineRule="auto"/>
      </w:pPr>
      <w:r>
        <w:rPr>
          <w:noProof/>
        </w:rPr>
        <w:drawing>
          <wp:anchor distT="0" distB="0" distL="114300" distR="114300" simplePos="0" relativeHeight="251669504" behindDoc="1" locked="0" layoutInCell="1" allowOverlap="1" wp14:anchorId="27754EA3" wp14:editId="5A567976">
            <wp:simplePos x="0" y="0"/>
            <wp:positionH relativeFrom="page">
              <wp:posOffset>539750</wp:posOffset>
            </wp:positionH>
            <wp:positionV relativeFrom="page">
              <wp:posOffset>539750</wp:posOffset>
            </wp:positionV>
            <wp:extent cx="1550035" cy="413385"/>
            <wp:effectExtent l="0" t="0" r="0" b="5715"/>
            <wp:wrapNone/>
            <wp:docPr id="2" name="Billede 2"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Haderslev Kommune" title="Haderslev Kommu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035" cy="413385"/>
                    </a:xfrm>
                    <a:prstGeom prst="rect">
                      <a:avLst/>
                    </a:prstGeom>
                  </pic:spPr>
                </pic:pic>
              </a:graphicData>
            </a:graphic>
          </wp:anchor>
        </w:drawing>
      </w:r>
    </w:p>
    <w:p w14:paraId="09A4BC69" w14:textId="77777777" w:rsidR="00627307" w:rsidRPr="00AC2427" w:rsidRDefault="00627307">
      <w:pPr>
        <w:spacing w:after="200" w:line="276" w:lineRule="auto"/>
      </w:pPr>
      <w:r w:rsidRPr="00AC2427">
        <w:br w:type="page"/>
      </w:r>
    </w:p>
    <w:p w14:paraId="0ACD5832" w14:textId="185AAE2A" w:rsidR="00CD612E" w:rsidRPr="00AC2427" w:rsidRDefault="00AC2427" w:rsidP="00AC2427">
      <w:pPr>
        <w:pStyle w:val="Overskrift1"/>
      </w:pPr>
      <w:r>
        <w:lastRenderedPageBreak/>
        <w:t>Velkommen i dagtilbud i Haderslev Kommune</w:t>
      </w:r>
    </w:p>
    <w:p w14:paraId="148D6B1A" w14:textId="77777777" w:rsidR="00AC2427" w:rsidRDefault="00AC2427" w:rsidP="00AC2427">
      <w:pPr>
        <w:spacing w:after="200" w:line="276" w:lineRule="auto"/>
      </w:pPr>
    </w:p>
    <w:p w14:paraId="105281AA" w14:textId="77777777" w:rsidR="00AC2427" w:rsidRPr="00AC2427" w:rsidRDefault="00AC2427" w:rsidP="00AC2427">
      <w:pPr>
        <w:spacing w:after="200" w:line="276" w:lineRule="auto"/>
        <w:rPr>
          <w:sz w:val="32"/>
          <w:szCs w:val="40"/>
        </w:rPr>
      </w:pPr>
      <w:r w:rsidRPr="00AC2427">
        <w:rPr>
          <w:sz w:val="32"/>
          <w:szCs w:val="40"/>
        </w:rPr>
        <w:t xml:space="preserve">Vi glæder os til at byde jer og jeres familie velkommen til et samarbejde om jeres barns læring, udvikling og trivsel. </w:t>
      </w:r>
    </w:p>
    <w:p w14:paraId="48451998" w14:textId="759BD237" w:rsidR="00AC2427" w:rsidRPr="00AC2427" w:rsidRDefault="00AC2427" w:rsidP="00AC2427">
      <w:pPr>
        <w:spacing w:after="200" w:line="276" w:lineRule="auto"/>
        <w:rPr>
          <w:sz w:val="32"/>
          <w:szCs w:val="40"/>
        </w:rPr>
      </w:pPr>
      <w:r w:rsidRPr="00AC2427">
        <w:rPr>
          <w:sz w:val="32"/>
          <w:szCs w:val="40"/>
        </w:rPr>
        <w:t xml:space="preserve">For at skabe de bedste betingelser for jeres barn, vil vi gennem denne folder sætte fokus på, hvordan vores samarbejde lykkes bedst. Som forældre er I de vigtigste medspillere i jeres </w:t>
      </w:r>
      <w:r w:rsidR="009E0D52" w:rsidRPr="00AC2427">
        <w:rPr>
          <w:sz w:val="32"/>
          <w:szCs w:val="40"/>
        </w:rPr>
        <w:t>barns læring</w:t>
      </w:r>
      <w:r w:rsidRPr="00AC2427">
        <w:rPr>
          <w:sz w:val="32"/>
          <w:szCs w:val="40"/>
        </w:rPr>
        <w:t>, udvikling og trivsel.</w:t>
      </w:r>
    </w:p>
    <w:p w14:paraId="1DF3B6F6" w14:textId="77777777" w:rsidR="00AC2427" w:rsidRPr="00AC2427" w:rsidRDefault="00AC2427" w:rsidP="00AC2427">
      <w:pPr>
        <w:spacing w:after="200" w:line="276" w:lineRule="auto"/>
        <w:rPr>
          <w:sz w:val="32"/>
          <w:szCs w:val="40"/>
        </w:rPr>
      </w:pPr>
    </w:p>
    <w:p w14:paraId="29BEAD92" w14:textId="77777777" w:rsidR="00AC2427" w:rsidRPr="00AC2427" w:rsidRDefault="00AC2427" w:rsidP="00AC2427">
      <w:pPr>
        <w:spacing w:after="200" w:line="276" w:lineRule="auto"/>
        <w:rPr>
          <w:sz w:val="32"/>
          <w:szCs w:val="40"/>
        </w:rPr>
      </w:pPr>
    </w:p>
    <w:p w14:paraId="13158858" w14:textId="77777777" w:rsidR="00AC2427" w:rsidRPr="00AC2427" w:rsidRDefault="00AC2427" w:rsidP="00AC2427">
      <w:pPr>
        <w:spacing w:after="200" w:line="276" w:lineRule="auto"/>
        <w:rPr>
          <w:sz w:val="32"/>
          <w:szCs w:val="40"/>
        </w:rPr>
      </w:pPr>
      <w:r w:rsidRPr="00AC2427">
        <w:rPr>
          <w:sz w:val="32"/>
          <w:szCs w:val="40"/>
        </w:rPr>
        <w:t>I Haderslev kommune vælger I som forældre et dagtilbud på kommunens hjemmeside. Indskrivning sker ved at I digitalt udfylder skemaet, vores Jobcenter kan være behjælpelig hermed. Når jeres ansøgning er behandlet af Pladsanvisningen får I besked via mail. Alle institutioner har en hjemmeside, hvor I kan finde relevant information om det enkelte tilbud.</w:t>
      </w:r>
    </w:p>
    <w:p w14:paraId="3C1C4454" w14:textId="77777777" w:rsidR="00AC2427" w:rsidRPr="00AC2427" w:rsidRDefault="00AC2427" w:rsidP="00AC2427">
      <w:pPr>
        <w:spacing w:after="200" w:line="276" w:lineRule="auto"/>
        <w:rPr>
          <w:sz w:val="32"/>
          <w:szCs w:val="40"/>
        </w:rPr>
      </w:pPr>
    </w:p>
    <w:p w14:paraId="23761260" w14:textId="77777777" w:rsidR="00AC2427" w:rsidRPr="00AC2427" w:rsidRDefault="00AC2427" w:rsidP="00AC2427">
      <w:pPr>
        <w:spacing w:after="200" w:line="276" w:lineRule="auto"/>
        <w:rPr>
          <w:sz w:val="32"/>
          <w:szCs w:val="40"/>
        </w:rPr>
      </w:pPr>
      <w:r w:rsidRPr="00AC2427">
        <w:rPr>
          <w:sz w:val="32"/>
          <w:szCs w:val="40"/>
        </w:rPr>
        <w:t>I kan vælge dagplejen for de yngste børn i alderen 0-3år, eller integrerede daginstitutionerne for børn i alderen 0-6 år. Der kan også vælges børnehaver for børn i alderen 3-6 år.</w:t>
      </w:r>
    </w:p>
    <w:p w14:paraId="03ABA7C6" w14:textId="77777777" w:rsidR="00AC2427" w:rsidRPr="00AC2427" w:rsidRDefault="00AC2427" w:rsidP="00AC2427">
      <w:pPr>
        <w:spacing w:after="200" w:line="276" w:lineRule="auto"/>
        <w:rPr>
          <w:sz w:val="32"/>
          <w:szCs w:val="40"/>
        </w:rPr>
      </w:pPr>
    </w:p>
    <w:p w14:paraId="6B500190" w14:textId="77777777" w:rsidR="00AC2427" w:rsidRPr="00AC2427" w:rsidRDefault="00AC2427" w:rsidP="00AC2427">
      <w:pPr>
        <w:spacing w:after="200" w:line="276" w:lineRule="auto"/>
        <w:rPr>
          <w:sz w:val="32"/>
          <w:szCs w:val="40"/>
        </w:rPr>
      </w:pPr>
      <w:r w:rsidRPr="00AC2427">
        <w:rPr>
          <w:sz w:val="32"/>
          <w:szCs w:val="40"/>
        </w:rPr>
        <w:t xml:space="preserve">I er velkomne til at besøge dagtilbuddet sammen med jeres barn inden det starter i dagtilbuddet. </w:t>
      </w:r>
    </w:p>
    <w:p w14:paraId="7758D8B6" w14:textId="77777777" w:rsidR="00AC2427" w:rsidRPr="00AC2427" w:rsidRDefault="00AC2427" w:rsidP="00AC2427">
      <w:pPr>
        <w:spacing w:after="200" w:line="276" w:lineRule="auto"/>
        <w:rPr>
          <w:sz w:val="32"/>
          <w:szCs w:val="40"/>
        </w:rPr>
      </w:pPr>
    </w:p>
    <w:p w14:paraId="267EB16F" w14:textId="77777777" w:rsidR="00AC2427" w:rsidRPr="00AC2427" w:rsidRDefault="00AC2427" w:rsidP="00AC2427">
      <w:pPr>
        <w:spacing w:after="200" w:line="276" w:lineRule="auto"/>
        <w:rPr>
          <w:sz w:val="32"/>
          <w:szCs w:val="40"/>
        </w:rPr>
      </w:pPr>
      <w:r w:rsidRPr="00AC2427">
        <w:rPr>
          <w:sz w:val="32"/>
          <w:szCs w:val="40"/>
        </w:rPr>
        <w:t xml:space="preserve">I vores dagtilbud vægtes det højt, at børnene har tid til leg, og det er en vigtig del af den pædagogiske tilgang. Legen foregår inde og ude hver dag uanset vejret. Jeres barn vil indgå i mange fællesskaber, og personalet har fokus på, at skabe den bedst mulige hverdag for jeres barn. </w:t>
      </w:r>
    </w:p>
    <w:p w14:paraId="6569B7C7" w14:textId="77777777" w:rsidR="00AC2427" w:rsidRPr="00AC2427" w:rsidRDefault="00AC2427" w:rsidP="00AC2427">
      <w:pPr>
        <w:spacing w:after="200" w:line="276" w:lineRule="auto"/>
        <w:rPr>
          <w:sz w:val="32"/>
          <w:szCs w:val="40"/>
        </w:rPr>
      </w:pPr>
    </w:p>
    <w:p w14:paraId="23BC3FEF" w14:textId="77777777" w:rsidR="00AC2427" w:rsidRPr="00AC2427" w:rsidRDefault="00AC2427" w:rsidP="00AC2427">
      <w:pPr>
        <w:spacing w:after="200" w:line="276" w:lineRule="auto"/>
        <w:rPr>
          <w:sz w:val="32"/>
          <w:szCs w:val="40"/>
        </w:rPr>
      </w:pPr>
      <w:r w:rsidRPr="00AC2427">
        <w:rPr>
          <w:sz w:val="32"/>
          <w:szCs w:val="40"/>
        </w:rPr>
        <w:lastRenderedPageBreak/>
        <w:t>Som forældre skal I sørge for at jeres barn har mad med til alle dagens måltider. I skal sørge for at barnet har tøj med så det kan komme ud i al slags vejr, og der skal også være skiftetøj til jeres barn. Hvis jeres barn bruger ble, skal I også medbringe dette. Hvis jeres barn har brug for at sove i løbet af dagen, er det også en mulighed.</w:t>
      </w:r>
    </w:p>
    <w:p w14:paraId="07ED8A38" w14:textId="77777777" w:rsidR="00AC2427" w:rsidRPr="00AC2427" w:rsidRDefault="00AC2427" w:rsidP="00AC2427">
      <w:pPr>
        <w:spacing w:after="200" w:line="276" w:lineRule="auto"/>
        <w:rPr>
          <w:sz w:val="32"/>
          <w:szCs w:val="40"/>
        </w:rPr>
      </w:pPr>
    </w:p>
    <w:p w14:paraId="3EDC4A61" w14:textId="77777777" w:rsidR="00AC2427" w:rsidRPr="00AC2427" w:rsidRDefault="00AC2427" w:rsidP="00AC2427">
      <w:pPr>
        <w:spacing w:after="200" w:line="276" w:lineRule="auto"/>
        <w:rPr>
          <w:sz w:val="32"/>
          <w:szCs w:val="40"/>
        </w:rPr>
      </w:pPr>
      <w:r w:rsidRPr="00AC2427">
        <w:rPr>
          <w:sz w:val="32"/>
          <w:szCs w:val="40"/>
        </w:rPr>
        <w:t>Vi opfordrer jer til, at I deltager i sociale arrangementer i institutionen, f.eks. samtaler om jeres barns trivsel og udvikling, og forskellige arrangementer som dagtilbuddet afholder, Ved at deltage i disse arrangementer, styrker I jeres families mulighed for at blive en del af betydningsfulde fællesskaber.</w:t>
      </w:r>
    </w:p>
    <w:p w14:paraId="241E4262" w14:textId="77777777" w:rsidR="00AC2427" w:rsidRPr="00AC2427" w:rsidRDefault="00AC2427" w:rsidP="00AC2427">
      <w:pPr>
        <w:spacing w:after="200" w:line="276" w:lineRule="auto"/>
        <w:rPr>
          <w:sz w:val="32"/>
          <w:szCs w:val="40"/>
        </w:rPr>
      </w:pPr>
      <w:r w:rsidRPr="00AC2427">
        <w:rPr>
          <w:sz w:val="32"/>
          <w:szCs w:val="40"/>
        </w:rPr>
        <w:t>For at jeres barn bliver en del af det sociale fællesskab er det vigtigt, at jeres barn har et stabilt fremmøde i dagtilbuddet. Når jeres barn viser interesse for at få legeaftaler er det vigtigt, at I som familie bakker op om det.</w:t>
      </w:r>
    </w:p>
    <w:p w14:paraId="37E56698" w14:textId="77777777" w:rsidR="00AC2427" w:rsidRPr="00AC2427" w:rsidRDefault="00AC2427" w:rsidP="00AC2427">
      <w:pPr>
        <w:spacing w:after="200" w:line="276" w:lineRule="auto"/>
        <w:rPr>
          <w:sz w:val="32"/>
          <w:szCs w:val="40"/>
        </w:rPr>
      </w:pPr>
    </w:p>
    <w:p w14:paraId="769DA983" w14:textId="77777777" w:rsidR="00AC2427" w:rsidRPr="00AC2427" w:rsidRDefault="00AC2427" w:rsidP="00AC2427">
      <w:pPr>
        <w:spacing w:after="200" w:line="276" w:lineRule="auto"/>
        <w:rPr>
          <w:sz w:val="32"/>
          <w:szCs w:val="40"/>
        </w:rPr>
      </w:pPr>
    </w:p>
    <w:p w14:paraId="197CEDB2" w14:textId="77777777" w:rsidR="00AC2427" w:rsidRPr="00AC2427" w:rsidRDefault="00AC2427" w:rsidP="00AC2427">
      <w:pPr>
        <w:spacing w:after="200" w:line="276" w:lineRule="auto"/>
        <w:rPr>
          <w:sz w:val="32"/>
          <w:szCs w:val="40"/>
        </w:rPr>
      </w:pPr>
      <w:r w:rsidRPr="00AC2427">
        <w:rPr>
          <w:sz w:val="32"/>
          <w:szCs w:val="40"/>
        </w:rPr>
        <w:t>Som forældre er I altid velkommen til at henvende jer i dagtilbud med spørgsmål.</w:t>
      </w:r>
    </w:p>
    <w:p w14:paraId="02BD2B71" w14:textId="513ADD66" w:rsidR="00BC4712" w:rsidRPr="00AC2427" w:rsidRDefault="00514BF3" w:rsidP="00514BF3">
      <w:pPr>
        <w:spacing w:after="200" w:line="276" w:lineRule="auto"/>
      </w:pPr>
      <w:r w:rsidRPr="00AC2427">
        <w:br w:type="page"/>
      </w:r>
    </w:p>
    <w:p w14:paraId="2E384726" w14:textId="5EA2F25A" w:rsidR="00BF27FE" w:rsidRDefault="00AC2427" w:rsidP="00AC2427">
      <w:pPr>
        <w:pStyle w:val="Overskrift2"/>
        <w:rPr>
          <w:sz w:val="48"/>
          <w:szCs w:val="52"/>
        </w:rPr>
      </w:pPr>
      <w:r w:rsidRPr="00AC2427">
        <w:rPr>
          <w:sz w:val="48"/>
          <w:szCs w:val="52"/>
        </w:rPr>
        <w:lastRenderedPageBreak/>
        <w:t>Aula</w:t>
      </w:r>
    </w:p>
    <w:p w14:paraId="3E9033EC" w14:textId="77777777" w:rsidR="00AC2427" w:rsidRPr="00AC2427" w:rsidRDefault="00AC2427" w:rsidP="00AC2427">
      <w:pPr>
        <w:spacing w:line="276" w:lineRule="auto"/>
        <w:rPr>
          <w:sz w:val="32"/>
          <w:szCs w:val="32"/>
        </w:rPr>
      </w:pPr>
      <w:r w:rsidRPr="00AC2427">
        <w:rPr>
          <w:sz w:val="32"/>
          <w:szCs w:val="32"/>
        </w:rPr>
        <w:t>I vores dagtilbud bruger vi Aula som kommunikationsform. Her har I mulighed for at følge med i jeres barns hverdag.</w:t>
      </w:r>
    </w:p>
    <w:p w14:paraId="3D24B3C9" w14:textId="77777777" w:rsidR="00AC2427" w:rsidRPr="00AC2427" w:rsidRDefault="00AC2427" w:rsidP="00AC2427">
      <w:pPr>
        <w:spacing w:line="276" w:lineRule="auto"/>
        <w:rPr>
          <w:sz w:val="32"/>
          <w:szCs w:val="32"/>
        </w:rPr>
      </w:pPr>
      <w:r w:rsidRPr="00AC2427">
        <w:rPr>
          <w:sz w:val="32"/>
          <w:szCs w:val="32"/>
        </w:rPr>
        <w:t>Vores samarbejde styrkes af, at I besøger Aula et par gange i løbet af ugen.</w:t>
      </w:r>
    </w:p>
    <w:p w14:paraId="2C385E48" w14:textId="15B8B492" w:rsidR="00AC2427" w:rsidRDefault="00AC2427" w:rsidP="00AC2427">
      <w:pPr>
        <w:spacing w:line="276" w:lineRule="auto"/>
        <w:rPr>
          <w:sz w:val="32"/>
          <w:szCs w:val="32"/>
        </w:rPr>
      </w:pPr>
      <w:r w:rsidRPr="00AC2427">
        <w:rPr>
          <w:sz w:val="32"/>
          <w:szCs w:val="32"/>
        </w:rPr>
        <w:t>Appen kan downloades.</w:t>
      </w:r>
    </w:p>
    <w:p w14:paraId="69F3FE82" w14:textId="247B9E82" w:rsidR="00AC2427" w:rsidRDefault="00AC2427" w:rsidP="00AC2427">
      <w:pPr>
        <w:rPr>
          <w:sz w:val="32"/>
          <w:szCs w:val="32"/>
        </w:rPr>
      </w:pPr>
      <w:r>
        <w:rPr>
          <w:noProof/>
          <w:sz w:val="32"/>
          <w:szCs w:val="32"/>
        </w:rPr>
        <w:drawing>
          <wp:inline distT="0" distB="0" distL="0" distR="0" wp14:anchorId="0E429BFD" wp14:editId="0FC13CA7">
            <wp:extent cx="2231390" cy="1749425"/>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749425"/>
                    </a:xfrm>
                    <a:prstGeom prst="rect">
                      <a:avLst/>
                    </a:prstGeom>
                    <a:noFill/>
                  </pic:spPr>
                </pic:pic>
              </a:graphicData>
            </a:graphic>
          </wp:inline>
        </w:drawing>
      </w:r>
      <w:r>
        <w:rPr>
          <w:noProof/>
          <w:sz w:val="32"/>
          <w:szCs w:val="32"/>
        </w:rPr>
        <w:drawing>
          <wp:inline distT="0" distB="0" distL="0" distR="0" wp14:anchorId="20B70BAB" wp14:editId="0046501A">
            <wp:extent cx="2097405" cy="16459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05" cy="1645920"/>
                    </a:xfrm>
                    <a:prstGeom prst="rect">
                      <a:avLst/>
                    </a:prstGeom>
                    <a:noFill/>
                  </pic:spPr>
                </pic:pic>
              </a:graphicData>
            </a:graphic>
          </wp:inline>
        </w:drawing>
      </w:r>
    </w:p>
    <w:p w14:paraId="195937C5" w14:textId="357CA963" w:rsidR="00AC2427" w:rsidRDefault="00AC2427" w:rsidP="00AC2427">
      <w:pPr>
        <w:rPr>
          <w:sz w:val="32"/>
          <w:szCs w:val="32"/>
        </w:rPr>
      </w:pPr>
    </w:p>
    <w:p w14:paraId="0A7AF9C2" w14:textId="2ACC4332" w:rsidR="00AC2427" w:rsidRDefault="00AC2427" w:rsidP="00AC2427">
      <w:pPr>
        <w:rPr>
          <w:sz w:val="32"/>
          <w:szCs w:val="32"/>
        </w:rPr>
      </w:pPr>
    </w:p>
    <w:p w14:paraId="793AA615" w14:textId="208A8860" w:rsidR="00AC2427" w:rsidRDefault="00AC2427" w:rsidP="00AC2427">
      <w:pPr>
        <w:pStyle w:val="Overskrift2"/>
        <w:rPr>
          <w:sz w:val="40"/>
          <w:szCs w:val="44"/>
        </w:rPr>
      </w:pPr>
      <w:r w:rsidRPr="00AC2427">
        <w:rPr>
          <w:sz w:val="40"/>
          <w:szCs w:val="44"/>
        </w:rPr>
        <w:t>Samarbejde</w:t>
      </w:r>
    </w:p>
    <w:p w14:paraId="7D9E87A3" w14:textId="23680050" w:rsidR="00AC2427" w:rsidRPr="00AC2427" w:rsidRDefault="00AC2427" w:rsidP="00AC2427">
      <w:pPr>
        <w:spacing w:line="276" w:lineRule="auto"/>
        <w:rPr>
          <w:sz w:val="32"/>
          <w:szCs w:val="40"/>
        </w:rPr>
      </w:pPr>
      <w:r w:rsidRPr="00AC2427">
        <w:rPr>
          <w:sz w:val="32"/>
          <w:szCs w:val="40"/>
        </w:rPr>
        <w:t>I dit barns dagtilbud vælges der hvert år til forældrebestyrelsen. Forældrebestyrelsen har indflydelse på arbejdet med den styrkede læreplan, som er en del af lovrammen for dagtilbud. Forældrebestyrelsen kan også planlægge arrangementer for forældre, børn og personale i hele institutionen.</w:t>
      </w:r>
    </w:p>
    <w:p w14:paraId="33799D71" w14:textId="77777777" w:rsidR="00AC2427" w:rsidRDefault="00AC2427">
      <w:pPr>
        <w:spacing w:before="0" w:after="200" w:line="276" w:lineRule="auto"/>
        <w:contextualSpacing w:val="0"/>
      </w:pPr>
      <w:r>
        <w:br w:type="page"/>
      </w:r>
    </w:p>
    <w:p w14:paraId="0F48DCA6" w14:textId="77777777" w:rsidR="00AC2427" w:rsidRDefault="00AC2427" w:rsidP="00AC2427">
      <w:pPr>
        <w:pStyle w:val="Overskrift2"/>
        <w:rPr>
          <w:sz w:val="40"/>
          <w:szCs w:val="44"/>
        </w:rPr>
      </w:pPr>
      <w:r w:rsidRPr="00AC2427">
        <w:rPr>
          <w:sz w:val="40"/>
          <w:szCs w:val="44"/>
        </w:rPr>
        <w:lastRenderedPageBreak/>
        <w:t>Sprog</w:t>
      </w:r>
    </w:p>
    <w:p w14:paraId="7945858C" w14:textId="77777777" w:rsidR="00AC2427" w:rsidRDefault="00AC2427" w:rsidP="00AC2427">
      <w:pPr>
        <w:spacing w:line="276" w:lineRule="auto"/>
        <w:rPr>
          <w:i/>
          <w:iCs/>
          <w:sz w:val="32"/>
          <w:szCs w:val="32"/>
        </w:rPr>
      </w:pPr>
      <w:r w:rsidRPr="009E5032">
        <w:rPr>
          <w:sz w:val="32"/>
          <w:szCs w:val="32"/>
        </w:rPr>
        <w:t xml:space="preserve">Som forældre styrker I jeres barns sprogtilegnelse ved at tale med jeres barn på jeres stærkeste sprog. </w:t>
      </w:r>
      <w:r w:rsidRPr="009E5032">
        <w:rPr>
          <w:i/>
          <w:iCs/>
          <w:sz w:val="32"/>
          <w:szCs w:val="32"/>
        </w:rPr>
        <w:t>Sproget er en gave fra mor og far!</w:t>
      </w:r>
    </w:p>
    <w:p w14:paraId="7B21435E" w14:textId="77777777" w:rsidR="00AC2427" w:rsidRPr="00556720" w:rsidRDefault="00AC2427" w:rsidP="00AC2427">
      <w:pPr>
        <w:spacing w:line="276" w:lineRule="auto"/>
        <w:rPr>
          <w:i/>
          <w:iCs/>
          <w:sz w:val="32"/>
          <w:szCs w:val="32"/>
        </w:rPr>
      </w:pPr>
      <w:r w:rsidRPr="00556720">
        <w:rPr>
          <w:sz w:val="32"/>
          <w:szCs w:val="32"/>
        </w:rPr>
        <w:t>Ideer</w:t>
      </w:r>
      <w:r w:rsidRPr="009E5032">
        <w:rPr>
          <w:sz w:val="32"/>
          <w:szCs w:val="32"/>
        </w:rPr>
        <w:t xml:space="preserve"> til at styrke jeres barns sproglige udvikling</w:t>
      </w:r>
      <w:r>
        <w:rPr>
          <w:sz w:val="32"/>
          <w:szCs w:val="32"/>
        </w:rPr>
        <w:t>:</w:t>
      </w:r>
    </w:p>
    <w:p w14:paraId="46226290" w14:textId="77777777" w:rsidR="00AC2427" w:rsidRPr="009E5032" w:rsidRDefault="00AC2427" w:rsidP="00AC2427">
      <w:pPr>
        <w:spacing w:line="276" w:lineRule="auto"/>
        <w:rPr>
          <w:sz w:val="32"/>
          <w:szCs w:val="32"/>
        </w:rPr>
      </w:pPr>
    </w:p>
    <w:p w14:paraId="302BFA11" w14:textId="77777777" w:rsidR="00AC2427" w:rsidRPr="009E5032" w:rsidRDefault="00AC2427" w:rsidP="00AC2427">
      <w:pPr>
        <w:spacing w:line="276" w:lineRule="auto"/>
        <w:rPr>
          <w:sz w:val="32"/>
          <w:szCs w:val="32"/>
        </w:rPr>
      </w:pPr>
      <w:r w:rsidRPr="009E5032">
        <w:rPr>
          <w:sz w:val="32"/>
          <w:szCs w:val="32"/>
        </w:rPr>
        <w:t xml:space="preserve">• Tal hver dag med dit barn om, hvad det har lavet i </w:t>
      </w:r>
      <w:r>
        <w:rPr>
          <w:sz w:val="32"/>
          <w:szCs w:val="32"/>
        </w:rPr>
        <w:t>dagtilbuddet</w:t>
      </w:r>
    </w:p>
    <w:p w14:paraId="22252A28" w14:textId="77777777" w:rsidR="00AC2427" w:rsidRPr="009E5032" w:rsidRDefault="00AC2427" w:rsidP="00AC2427">
      <w:pPr>
        <w:spacing w:line="276" w:lineRule="auto"/>
        <w:rPr>
          <w:sz w:val="32"/>
          <w:szCs w:val="32"/>
        </w:rPr>
      </w:pPr>
      <w:r w:rsidRPr="009E5032">
        <w:rPr>
          <w:sz w:val="32"/>
          <w:szCs w:val="32"/>
        </w:rPr>
        <w:t>• Sæt ord på de ting</w:t>
      </w:r>
      <w:r>
        <w:rPr>
          <w:sz w:val="32"/>
          <w:szCs w:val="32"/>
        </w:rPr>
        <w:t>,</w:t>
      </w:r>
      <w:r w:rsidRPr="009E5032">
        <w:rPr>
          <w:sz w:val="32"/>
          <w:szCs w:val="32"/>
        </w:rPr>
        <w:t xml:space="preserve"> I ser, både på jeres modersmål og på dansk</w:t>
      </w:r>
    </w:p>
    <w:p w14:paraId="06CEFB0E" w14:textId="77777777" w:rsidR="00AC2427" w:rsidRPr="009E5032" w:rsidRDefault="00AC2427" w:rsidP="00AC2427">
      <w:pPr>
        <w:spacing w:line="276" w:lineRule="auto"/>
        <w:rPr>
          <w:sz w:val="32"/>
          <w:szCs w:val="32"/>
        </w:rPr>
      </w:pPr>
      <w:r w:rsidRPr="009E5032">
        <w:rPr>
          <w:sz w:val="32"/>
          <w:szCs w:val="32"/>
        </w:rPr>
        <w:t>• Tag på små ture samme</w:t>
      </w:r>
      <w:r>
        <w:rPr>
          <w:sz w:val="32"/>
          <w:szCs w:val="32"/>
        </w:rPr>
        <w:t>n</w:t>
      </w:r>
      <w:r w:rsidRPr="009E5032">
        <w:rPr>
          <w:sz w:val="32"/>
          <w:szCs w:val="32"/>
        </w:rPr>
        <w:t xml:space="preserve"> og tal om</w:t>
      </w:r>
      <w:r>
        <w:rPr>
          <w:sz w:val="32"/>
          <w:szCs w:val="32"/>
        </w:rPr>
        <w:t>,</w:t>
      </w:r>
      <w:r w:rsidRPr="009E5032">
        <w:rPr>
          <w:sz w:val="32"/>
          <w:szCs w:val="32"/>
        </w:rPr>
        <w:t xml:space="preserve"> hvad I ser og oplever</w:t>
      </w:r>
    </w:p>
    <w:p w14:paraId="4D81F63E" w14:textId="77777777" w:rsidR="00AC2427" w:rsidRPr="009E5032" w:rsidRDefault="00AC2427" w:rsidP="00AC2427">
      <w:pPr>
        <w:spacing w:line="276" w:lineRule="auto"/>
        <w:rPr>
          <w:sz w:val="32"/>
          <w:szCs w:val="32"/>
        </w:rPr>
      </w:pPr>
      <w:r w:rsidRPr="009E5032">
        <w:rPr>
          <w:sz w:val="32"/>
          <w:szCs w:val="32"/>
        </w:rPr>
        <w:t>• Lad dit barn være med til at lave mad eller bage, imens I taler sammen om</w:t>
      </w:r>
      <w:r>
        <w:rPr>
          <w:sz w:val="32"/>
          <w:szCs w:val="32"/>
        </w:rPr>
        <w:t>,</w:t>
      </w:r>
      <w:r w:rsidRPr="009E5032">
        <w:rPr>
          <w:sz w:val="32"/>
          <w:szCs w:val="32"/>
        </w:rPr>
        <w:t xml:space="preserve"> hvad I laver</w:t>
      </w:r>
    </w:p>
    <w:p w14:paraId="0DD07E2B" w14:textId="77777777" w:rsidR="00AC2427" w:rsidRPr="009E5032" w:rsidRDefault="00AC2427" w:rsidP="00AC2427">
      <w:pPr>
        <w:spacing w:line="276" w:lineRule="auto"/>
        <w:rPr>
          <w:sz w:val="32"/>
          <w:szCs w:val="32"/>
        </w:rPr>
      </w:pPr>
      <w:r w:rsidRPr="009E5032">
        <w:rPr>
          <w:sz w:val="32"/>
          <w:szCs w:val="32"/>
        </w:rPr>
        <w:t xml:space="preserve">• Gå på biblioteket og lån bøger på jeres modersmål </w:t>
      </w:r>
    </w:p>
    <w:p w14:paraId="128502B4" w14:textId="77777777" w:rsidR="00AC2427" w:rsidRPr="009E5032" w:rsidRDefault="00AC2427" w:rsidP="00AC2427">
      <w:pPr>
        <w:spacing w:line="276" w:lineRule="auto"/>
        <w:rPr>
          <w:sz w:val="32"/>
          <w:szCs w:val="32"/>
        </w:rPr>
      </w:pPr>
      <w:r w:rsidRPr="009E5032">
        <w:rPr>
          <w:sz w:val="32"/>
          <w:szCs w:val="32"/>
        </w:rPr>
        <w:t>• Tæl alt fra trappetrin til bestik i skuffen og spil også gerne spil f.eks. huskespil eller billedlotteri</w:t>
      </w:r>
    </w:p>
    <w:p w14:paraId="13C56705" w14:textId="77777777" w:rsidR="00AC2427" w:rsidRPr="009E5032" w:rsidRDefault="00AC2427" w:rsidP="00AC2427">
      <w:pPr>
        <w:spacing w:line="276" w:lineRule="auto"/>
        <w:rPr>
          <w:sz w:val="32"/>
          <w:szCs w:val="32"/>
        </w:rPr>
      </w:pPr>
      <w:r w:rsidRPr="009E5032">
        <w:rPr>
          <w:sz w:val="32"/>
          <w:szCs w:val="32"/>
        </w:rPr>
        <w:t>• Tal med dit barn om ord og begreber</w:t>
      </w:r>
      <w:r>
        <w:rPr>
          <w:sz w:val="32"/>
          <w:szCs w:val="32"/>
        </w:rPr>
        <w:t>,</w:t>
      </w:r>
      <w:r w:rsidRPr="009E5032">
        <w:rPr>
          <w:sz w:val="32"/>
          <w:szCs w:val="32"/>
        </w:rPr>
        <w:t xml:space="preserve"> der handler om ting i skolen på jeres modersmål</w:t>
      </w:r>
    </w:p>
    <w:p w14:paraId="170DE410" w14:textId="199C2A7D" w:rsidR="00AC2427" w:rsidRDefault="00AC2427" w:rsidP="00AC2427">
      <w:pPr>
        <w:spacing w:line="276" w:lineRule="auto"/>
        <w:rPr>
          <w:b/>
          <w:bCs/>
          <w:sz w:val="32"/>
          <w:szCs w:val="32"/>
        </w:rPr>
      </w:pPr>
      <w:r w:rsidRPr="009E5032">
        <w:rPr>
          <w:b/>
          <w:bCs/>
          <w:sz w:val="32"/>
          <w:szCs w:val="32"/>
        </w:rPr>
        <w:t>• Tal med jeres barn på det sprog</w:t>
      </w:r>
      <w:r>
        <w:rPr>
          <w:b/>
          <w:bCs/>
          <w:sz w:val="32"/>
          <w:szCs w:val="32"/>
        </w:rPr>
        <w:t>,</w:t>
      </w:r>
      <w:r w:rsidRPr="009E5032">
        <w:rPr>
          <w:b/>
          <w:bCs/>
          <w:sz w:val="32"/>
          <w:szCs w:val="32"/>
        </w:rPr>
        <w:t xml:space="preserve"> I er bedst til!</w:t>
      </w:r>
    </w:p>
    <w:p w14:paraId="1716B2B0" w14:textId="77777777" w:rsidR="00AC2427" w:rsidRDefault="00AC2427">
      <w:pPr>
        <w:spacing w:before="0" w:after="200" w:line="276" w:lineRule="auto"/>
        <w:contextualSpacing w:val="0"/>
        <w:rPr>
          <w:b/>
          <w:bCs/>
          <w:sz w:val="32"/>
          <w:szCs w:val="32"/>
        </w:rPr>
      </w:pPr>
      <w:r>
        <w:rPr>
          <w:b/>
          <w:bCs/>
          <w:sz w:val="32"/>
          <w:szCs w:val="32"/>
        </w:rPr>
        <w:br w:type="page"/>
      </w:r>
    </w:p>
    <w:p w14:paraId="7C95CB10" w14:textId="6EEECF67" w:rsidR="00AC2427" w:rsidRDefault="00AC2427" w:rsidP="00AC2427">
      <w:pPr>
        <w:pStyle w:val="Overskrift2"/>
        <w:rPr>
          <w:sz w:val="40"/>
          <w:szCs w:val="44"/>
        </w:rPr>
      </w:pPr>
      <w:r>
        <w:rPr>
          <w:sz w:val="40"/>
          <w:szCs w:val="44"/>
        </w:rPr>
        <w:lastRenderedPageBreak/>
        <w:t>Inspiration til sproglig udvikling</w:t>
      </w:r>
    </w:p>
    <w:p w14:paraId="2B444DB3" w14:textId="77777777" w:rsidR="00AC2427" w:rsidRPr="00812214" w:rsidRDefault="00AC2427" w:rsidP="00AC2427">
      <w:pPr>
        <w:pStyle w:val="Listeafsnit"/>
        <w:numPr>
          <w:ilvl w:val="0"/>
          <w:numId w:val="1"/>
        </w:numPr>
        <w:spacing w:line="276" w:lineRule="auto"/>
        <w:rPr>
          <w:i/>
          <w:iCs/>
          <w:sz w:val="32"/>
          <w:szCs w:val="32"/>
        </w:rPr>
      </w:pPr>
      <w:r w:rsidRPr="00812214">
        <w:rPr>
          <w:i/>
          <w:iCs/>
          <w:sz w:val="32"/>
          <w:szCs w:val="32"/>
        </w:rPr>
        <w:t xml:space="preserve">Ideer til samtaler og samvær med </w:t>
      </w:r>
      <w:r>
        <w:rPr>
          <w:i/>
          <w:iCs/>
          <w:sz w:val="32"/>
          <w:szCs w:val="32"/>
        </w:rPr>
        <w:t>jeres</w:t>
      </w:r>
      <w:r w:rsidRPr="00812214">
        <w:rPr>
          <w:i/>
          <w:iCs/>
          <w:sz w:val="32"/>
          <w:szCs w:val="32"/>
        </w:rPr>
        <w:t xml:space="preserve"> barn</w:t>
      </w:r>
    </w:p>
    <w:p w14:paraId="766583FF" w14:textId="77777777" w:rsidR="00AC2427" w:rsidRDefault="00AC2427" w:rsidP="00AC2427">
      <w:pPr>
        <w:spacing w:line="276" w:lineRule="auto"/>
        <w:rPr>
          <w:sz w:val="32"/>
          <w:szCs w:val="32"/>
        </w:rPr>
      </w:pPr>
    </w:p>
    <w:p w14:paraId="2F85C1C7" w14:textId="6DB31A70" w:rsidR="00AC2427" w:rsidRDefault="00AC2427" w:rsidP="00AC2427">
      <w:pPr>
        <w:spacing w:line="276" w:lineRule="auto"/>
        <w:rPr>
          <w:sz w:val="32"/>
          <w:szCs w:val="32"/>
        </w:rPr>
      </w:pPr>
      <w:r>
        <w:rPr>
          <w:sz w:val="32"/>
          <w:szCs w:val="32"/>
        </w:rPr>
        <w:t>For at styrke jeres barns sproglige udvikling kan I på de næste sider finde inspiration til, hvordan I styrker jeres barns sprog, både på jeres modersmål og på dansk.</w:t>
      </w:r>
    </w:p>
    <w:p w14:paraId="0B0A33C6" w14:textId="2170FACA" w:rsidR="00AC2427" w:rsidRDefault="00AC2427" w:rsidP="00AC2427">
      <w:pPr>
        <w:spacing w:line="276" w:lineRule="auto"/>
        <w:rPr>
          <w:sz w:val="32"/>
          <w:szCs w:val="32"/>
        </w:rPr>
      </w:pPr>
    </w:p>
    <w:p w14:paraId="0651D248" w14:textId="4587B3DF" w:rsidR="00AC2427" w:rsidRDefault="00AC2427" w:rsidP="00AC2427">
      <w:pPr>
        <w:spacing w:line="276" w:lineRule="auto"/>
        <w:rPr>
          <w:sz w:val="32"/>
          <w:szCs w:val="32"/>
        </w:rPr>
      </w:pPr>
    </w:p>
    <w:p w14:paraId="5A979428" w14:textId="77777777" w:rsidR="00AC2427" w:rsidRPr="00AC2427" w:rsidRDefault="00AC2427" w:rsidP="00AC2427"/>
    <w:p w14:paraId="6F9EBD12" w14:textId="55F5F451" w:rsidR="00AC2427" w:rsidRDefault="00AC2427" w:rsidP="00AC2427">
      <w:pPr>
        <w:pStyle w:val="Overskrift2"/>
        <w:rPr>
          <w:sz w:val="40"/>
          <w:szCs w:val="44"/>
        </w:rPr>
      </w:pPr>
      <w:r>
        <w:rPr>
          <w:noProof/>
        </w:rPr>
        <w:drawing>
          <wp:anchor distT="0" distB="0" distL="114300" distR="114300" simplePos="0" relativeHeight="251670528" behindDoc="1" locked="0" layoutInCell="1" allowOverlap="1" wp14:anchorId="7A3032C8" wp14:editId="39F7FB1F">
            <wp:simplePos x="0" y="0"/>
            <wp:positionH relativeFrom="column">
              <wp:posOffset>1270</wp:posOffset>
            </wp:positionH>
            <wp:positionV relativeFrom="paragraph">
              <wp:posOffset>424815</wp:posOffset>
            </wp:positionV>
            <wp:extent cx="6478905" cy="4577715"/>
            <wp:effectExtent l="0" t="1905" r="0" b="0"/>
            <wp:wrapTight wrapText="bothSides">
              <wp:wrapPolygon edited="0">
                <wp:start x="-6" y="21591"/>
                <wp:lineTo x="21524" y="21591"/>
                <wp:lineTo x="21524" y="108"/>
                <wp:lineTo x="-6" y="108"/>
                <wp:lineTo x="-6" y="21591"/>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pic:nvPicPr>
                  <pic:blipFill>
                    <a:blip r:embed="rId11">
                      <a:extLst>
                        <a:ext uri="{28A0092B-C50C-407E-A947-70E740481C1C}">
                          <a14:useLocalDpi xmlns:a14="http://schemas.microsoft.com/office/drawing/2010/main" val="0"/>
                        </a:ext>
                      </a:extLst>
                    </a:blip>
                    <a:stretch>
                      <a:fillRect/>
                    </a:stretch>
                  </pic:blipFill>
                  <pic:spPr>
                    <a:xfrm rot="5400000">
                      <a:off x="0" y="0"/>
                      <a:ext cx="6478905" cy="4577715"/>
                    </a:xfrm>
                    <a:prstGeom prst="rect">
                      <a:avLst/>
                    </a:prstGeom>
                  </pic:spPr>
                </pic:pic>
              </a:graphicData>
            </a:graphic>
            <wp14:sizeRelH relativeFrom="page">
              <wp14:pctWidth>0</wp14:pctWidth>
            </wp14:sizeRelH>
            <wp14:sizeRelV relativeFrom="page">
              <wp14:pctHeight>0</wp14:pctHeight>
            </wp14:sizeRelV>
          </wp:anchor>
        </w:drawing>
      </w:r>
      <w:r w:rsidR="002A25A5" w:rsidRPr="00AC2427">
        <w:br w:type="page"/>
      </w:r>
      <w:r>
        <w:rPr>
          <w:sz w:val="40"/>
          <w:szCs w:val="44"/>
        </w:rPr>
        <w:lastRenderedPageBreak/>
        <w:t>Brug mange forskellige ord og begreber sammen med dit barn</w:t>
      </w:r>
    </w:p>
    <w:p w14:paraId="22808117" w14:textId="2AC8B0E0" w:rsidR="00AC2427" w:rsidRDefault="00AC2427" w:rsidP="00AC2427">
      <w:pPr>
        <w:pStyle w:val="Overskrift2"/>
      </w:pPr>
    </w:p>
    <w:p w14:paraId="0B4B6FD0" w14:textId="57AAB3FF" w:rsidR="00AC2427" w:rsidRDefault="00AC2427">
      <w:pPr>
        <w:spacing w:before="0" w:after="200" w:line="276" w:lineRule="auto"/>
        <w:contextualSpacing w:val="0"/>
        <w:rPr>
          <w:rFonts w:eastAsiaTheme="majorEastAsia" w:cstheme="majorBidi"/>
          <w:b/>
          <w:bCs/>
          <w:sz w:val="26"/>
          <w:szCs w:val="28"/>
        </w:rPr>
      </w:pPr>
      <w:r>
        <w:rPr>
          <w:noProof/>
        </w:rPr>
        <w:drawing>
          <wp:anchor distT="0" distB="0" distL="114300" distR="114300" simplePos="0" relativeHeight="251672576" behindDoc="1" locked="0" layoutInCell="1" allowOverlap="1" wp14:anchorId="1ACAECEA" wp14:editId="07FF0FB7">
            <wp:simplePos x="0" y="0"/>
            <wp:positionH relativeFrom="margin">
              <wp:posOffset>1465580</wp:posOffset>
            </wp:positionH>
            <wp:positionV relativeFrom="page">
              <wp:posOffset>2422401</wp:posOffset>
            </wp:positionV>
            <wp:extent cx="3486150" cy="2560955"/>
            <wp:effectExtent l="0" t="0" r="0" b="0"/>
            <wp:wrapTight wrapText="bothSides">
              <wp:wrapPolygon edited="0">
                <wp:start x="0" y="0"/>
                <wp:lineTo x="0" y="21370"/>
                <wp:lineTo x="21482" y="21370"/>
                <wp:lineTo x="21482"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86150" cy="2560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80EA8BA" wp14:editId="71259745">
            <wp:simplePos x="0" y="0"/>
            <wp:positionH relativeFrom="column">
              <wp:posOffset>1465580</wp:posOffset>
            </wp:positionH>
            <wp:positionV relativeFrom="paragraph">
              <wp:posOffset>2984377</wp:posOffset>
            </wp:positionV>
            <wp:extent cx="3486150" cy="2875280"/>
            <wp:effectExtent l="0" t="0" r="0" b="1270"/>
            <wp:wrapTight wrapText="bothSides">
              <wp:wrapPolygon edited="0">
                <wp:start x="0" y="0"/>
                <wp:lineTo x="0" y="21466"/>
                <wp:lineTo x="21482" y="21466"/>
                <wp:lineTo x="21482"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6150" cy="2875280"/>
                    </a:xfrm>
                    <a:prstGeom prst="rect">
                      <a:avLst/>
                    </a:prstGeom>
                  </pic:spPr>
                </pic:pic>
              </a:graphicData>
            </a:graphic>
            <wp14:sizeRelH relativeFrom="page">
              <wp14:pctWidth>0</wp14:pctWidth>
            </wp14:sizeRelH>
            <wp14:sizeRelV relativeFrom="page">
              <wp14:pctHeight>0</wp14:pctHeight>
            </wp14:sizeRelV>
          </wp:anchor>
        </w:drawing>
      </w:r>
      <w:r>
        <w:br w:type="page"/>
      </w:r>
    </w:p>
    <w:p w14:paraId="7C191556" w14:textId="77777777" w:rsidR="00AC2427" w:rsidRDefault="00AC2427" w:rsidP="00AC2427">
      <w:pPr>
        <w:pStyle w:val="Overskrift2"/>
        <w:rPr>
          <w:sz w:val="40"/>
          <w:szCs w:val="44"/>
        </w:rPr>
      </w:pPr>
      <w:r>
        <w:rPr>
          <w:sz w:val="40"/>
          <w:szCs w:val="44"/>
        </w:rPr>
        <w:lastRenderedPageBreak/>
        <w:t>Skab ro og rum til nærvær til at kommunikere med dit barn</w:t>
      </w:r>
    </w:p>
    <w:p w14:paraId="37BDD43F" w14:textId="74393244" w:rsidR="00AC2427" w:rsidRDefault="00AC2427" w:rsidP="00AC2427">
      <w:pPr>
        <w:pStyle w:val="Overskrift2"/>
      </w:pPr>
    </w:p>
    <w:p w14:paraId="2C4E7DB0" w14:textId="48CEC10B" w:rsidR="00AC2427" w:rsidRDefault="00AC2427" w:rsidP="00AC2427">
      <w:pPr>
        <w:pStyle w:val="Overskrift2"/>
        <w:rPr>
          <w:sz w:val="40"/>
          <w:szCs w:val="44"/>
        </w:rPr>
      </w:pPr>
      <w:r>
        <w:rPr>
          <w:noProof/>
        </w:rPr>
        <w:drawing>
          <wp:anchor distT="0" distB="0" distL="114300" distR="114300" simplePos="0" relativeHeight="251674624" behindDoc="1" locked="0" layoutInCell="1" allowOverlap="1" wp14:anchorId="55267A41" wp14:editId="0CB14FBA">
            <wp:simplePos x="0" y="0"/>
            <wp:positionH relativeFrom="column">
              <wp:posOffset>1437640</wp:posOffset>
            </wp:positionH>
            <wp:positionV relativeFrom="paragraph">
              <wp:posOffset>3724616</wp:posOffset>
            </wp:positionV>
            <wp:extent cx="3597791" cy="3581400"/>
            <wp:effectExtent l="0" t="0" r="3175" b="0"/>
            <wp:wrapTight wrapText="bothSides">
              <wp:wrapPolygon edited="0">
                <wp:start x="0" y="0"/>
                <wp:lineTo x="0" y="21485"/>
                <wp:lineTo x="21505" y="21485"/>
                <wp:lineTo x="21505"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7791" cy="3581400"/>
                    </a:xfrm>
                    <a:prstGeom prst="rect">
                      <a:avLst/>
                    </a:prstGeom>
                  </pic:spPr>
                </pic:pic>
              </a:graphicData>
            </a:graphic>
          </wp:anchor>
        </w:drawing>
      </w:r>
      <w:r>
        <w:rPr>
          <w:noProof/>
        </w:rPr>
        <w:drawing>
          <wp:anchor distT="0" distB="0" distL="114300" distR="114300" simplePos="0" relativeHeight="251675648" behindDoc="1" locked="0" layoutInCell="1" allowOverlap="1" wp14:anchorId="6719E13C" wp14:editId="4A704C50">
            <wp:simplePos x="0" y="0"/>
            <wp:positionH relativeFrom="column">
              <wp:posOffset>1424125</wp:posOffset>
            </wp:positionH>
            <wp:positionV relativeFrom="paragraph">
              <wp:posOffset>66211</wp:posOffset>
            </wp:positionV>
            <wp:extent cx="3611645" cy="3495675"/>
            <wp:effectExtent l="0" t="0" r="8255" b="0"/>
            <wp:wrapTight wrapText="bothSides">
              <wp:wrapPolygon edited="0">
                <wp:start x="0" y="0"/>
                <wp:lineTo x="0" y="21423"/>
                <wp:lineTo x="21535" y="21423"/>
                <wp:lineTo x="2153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11645" cy="3495675"/>
                    </a:xfrm>
                    <a:prstGeom prst="rect">
                      <a:avLst/>
                    </a:prstGeom>
                  </pic:spPr>
                </pic:pic>
              </a:graphicData>
            </a:graphic>
          </wp:anchor>
        </w:drawing>
      </w:r>
      <w:r>
        <w:br w:type="page"/>
      </w:r>
      <w:r>
        <w:rPr>
          <w:sz w:val="40"/>
          <w:szCs w:val="44"/>
        </w:rPr>
        <w:lastRenderedPageBreak/>
        <w:t>Hjælp dit barns sprog med at vokse</w:t>
      </w:r>
    </w:p>
    <w:p w14:paraId="723BD4A6" w14:textId="6542B199" w:rsidR="00AC2427" w:rsidRDefault="00AC2427" w:rsidP="00AC2427">
      <w:pPr>
        <w:pStyle w:val="Overskrift2"/>
        <w:rPr>
          <w:sz w:val="40"/>
          <w:szCs w:val="44"/>
        </w:rPr>
      </w:pPr>
      <w:r>
        <w:rPr>
          <w:noProof/>
        </w:rPr>
        <w:drawing>
          <wp:anchor distT="0" distB="0" distL="114300" distR="114300" simplePos="0" relativeHeight="251676672" behindDoc="1" locked="0" layoutInCell="1" allowOverlap="1" wp14:anchorId="7905E3A6" wp14:editId="2E6432C2">
            <wp:simplePos x="0" y="0"/>
            <wp:positionH relativeFrom="column">
              <wp:posOffset>1492250</wp:posOffset>
            </wp:positionH>
            <wp:positionV relativeFrom="paragraph">
              <wp:posOffset>729814</wp:posOffset>
            </wp:positionV>
            <wp:extent cx="3553372" cy="2771775"/>
            <wp:effectExtent l="0" t="0" r="9525" b="0"/>
            <wp:wrapTight wrapText="bothSides">
              <wp:wrapPolygon edited="0">
                <wp:start x="0" y="0"/>
                <wp:lineTo x="0" y="21377"/>
                <wp:lineTo x="21542" y="21377"/>
                <wp:lineTo x="21542"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53372" cy="2771775"/>
                    </a:xfrm>
                    <a:prstGeom prst="rect">
                      <a:avLst/>
                    </a:prstGeom>
                  </pic:spPr>
                </pic:pic>
              </a:graphicData>
            </a:graphic>
          </wp:anchor>
        </w:drawing>
      </w:r>
      <w:r>
        <w:rPr>
          <w:noProof/>
        </w:rPr>
        <w:drawing>
          <wp:anchor distT="0" distB="0" distL="114300" distR="114300" simplePos="0" relativeHeight="251677696" behindDoc="1" locked="0" layoutInCell="1" allowOverlap="1" wp14:anchorId="29900090" wp14:editId="6A911E18">
            <wp:simplePos x="0" y="0"/>
            <wp:positionH relativeFrom="column">
              <wp:posOffset>1492686</wp:posOffset>
            </wp:positionH>
            <wp:positionV relativeFrom="paragraph">
              <wp:posOffset>3665371</wp:posOffset>
            </wp:positionV>
            <wp:extent cx="3560445" cy="3188335"/>
            <wp:effectExtent l="0" t="0" r="1905" b="0"/>
            <wp:wrapTight wrapText="bothSides">
              <wp:wrapPolygon edited="0">
                <wp:start x="0" y="0"/>
                <wp:lineTo x="0" y="21424"/>
                <wp:lineTo x="21496" y="21424"/>
                <wp:lineTo x="21496"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0445" cy="3188335"/>
                    </a:xfrm>
                    <a:prstGeom prst="rect">
                      <a:avLst/>
                    </a:prstGeom>
                    <a:noFill/>
                  </pic:spPr>
                </pic:pic>
              </a:graphicData>
            </a:graphic>
          </wp:anchor>
        </w:drawing>
      </w:r>
      <w:r>
        <w:br w:type="page"/>
      </w:r>
      <w:r>
        <w:rPr>
          <w:sz w:val="40"/>
          <w:szCs w:val="44"/>
        </w:rPr>
        <w:lastRenderedPageBreak/>
        <w:t>Hjemmeside og apps</w:t>
      </w:r>
    </w:p>
    <w:p w14:paraId="7C59E0D5" w14:textId="77777777" w:rsidR="00AC2427" w:rsidRPr="00AC2427" w:rsidRDefault="00AC2427" w:rsidP="00AC2427">
      <w:pPr>
        <w:spacing w:line="276" w:lineRule="auto"/>
        <w:rPr>
          <w:sz w:val="32"/>
          <w:szCs w:val="32"/>
        </w:rPr>
      </w:pPr>
      <w:r w:rsidRPr="00AC2427">
        <w:rPr>
          <w:sz w:val="32"/>
          <w:szCs w:val="32"/>
        </w:rPr>
        <w:t>Nedenstående apps og links er sider I med fordel, sammen med jeres barn kan benytte jer af, og som vil understøtte jeres barns sproglige udvikling.</w:t>
      </w:r>
    </w:p>
    <w:p w14:paraId="1F134763" w14:textId="3B2DBB43" w:rsidR="00AC2427" w:rsidRPr="00AC2427" w:rsidRDefault="00AC2427" w:rsidP="00AC2427">
      <w:pPr>
        <w:spacing w:line="276" w:lineRule="auto"/>
        <w:rPr>
          <w:sz w:val="32"/>
          <w:szCs w:val="32"/>
        </w:rPr>
      </w:pPr>
    </w:p>
    <w:p w14:paraId="41A66C1E" w14:textId="77777777" w:rsidR="00AC2427" w:rsidRPr="00AC2427" w:rsidRDefault="00AC2427" w:rsidP="00AC2427">
      <w:pPr>
        <w:pStyle w:val="Overskrift3"/>
        <w:rPr>
          <w:sz w:val="32"/>
          <w:szCs w:val="36"/>
        </w:rPr>
      </w:pPr>
      <w:r w:rsidRPr="00AC2427">
        <w:rPr>
          <w:sz w:val="32"/>
          <w:szCs w:val="36"/>
        </w:rPr>
        <w:t>Hjemmesider:</w:t>
      </w:r>
    </w:p>
    <w:p w14:paraId="288E9BDB" w14:textId="77777777" w:rsidR="00AC2427" w:rsidRPr="00AC2427" w:rsidRDefault="00AC2427" w:rsidP="00AC2427">
      <w:pPr>
        <w:spacing w:line="276" w:lineRule="auto"/>
        <w:rPr>
          <w:sz w:val="32"/>
          <w:szCs w:val="32"/>
        </w:rPr>
      </w:pPr>
      <w:r w:rsidRPr="00AC2427">
        <w:rPr>
          <w:sz w:val="32"/>
          <w:szCs w:val="32"/>
        </w:rPr>
        <w:t xml:space="preserve">Multidansk </w:t>
      </w:r>
      <w:hyperlink r:id="rId18" w:history="1">
        <w:r w:rsidRPr="00AC2427">
          <w:rPr>
            <w:rStyle w:val="Hyperlink"/>
            <w:sz w:val="32"/>
            <w:szCs w:val="32"/>
          </w:rPr>
          <w:t>http://www.danish-asl.eu/</w:t>
        </w:r>
      </w:hyperlink>
    </w:p>
    <w:p w14:paraId="01FDFC0D" w14:textId="77777777" w:rsidR="00AC2427" w:rsidRPr="00AC2427" w:rsidRDefault="00AC2427" w:rsidP="00AC2427">
      <w:pPr>
        <w:spacing w:line="276" w:lineRule="auto"/>
        <w:rPr>
          <w:sz w:val="32"/>
          <w:szCs w:val="32"/>
        </w:rPr>
      </w:pPr>
      <w:r w:rsidRPr="00AC2427">
        <w:rPr>
          <w:sz w:val="32"/>
          <w:szCs w:val="32"/>
        </w:rPr>
        <w:t xml:space="preserve">Ramasjang </w:t>
      </w:r>
      <w:hyperlink r:id="rId19" w:history="1">
        <w:r w:rsidRPr="00AC2427">
          <w:rPr>
            <w:rStyle w:val="Hyperlink"/>
            <w:sz w:val="32"/>
            <w:szCs w:val="32"/>
          </w:rPr>
          <w:t>https://www.dr.dk/ramasjang</w:t>
        </w:r>
      </w:hyperlink>
    </w:p>
    <w:p w14:paraId="07BB29E3" w14:textId="77777777" w:rsidR="00AC2427" w:rsidRPr="00AC2427" w:rsidRDefault="00AC2427" w:rsidP="00AC2427">
      <w:pPr>
        <w:spacing w:line="276" w:lineRule="auto"/>
        <w:rPr>
          <w:sz w:val="32"/>
          <w:szCs w:val="32"/>
        </w:rPr>
      </w:pPr>
      <w:r w:rsidRPr="00AC2427">
        <w:rPr>
          <w:sz w:val="32"/>
          <w:szCs w:val="32"/>
        </w:rPr>
        <w:t xml:space="preserve">DR </w:t>
      </w:r>
      <w:proofErr w:type="spellStart"/>
      <w:r w:rsidRPr="00AC2427">
        <w:rPr>
          <w:sz w:val="32"/>
          <w:szCs w:val="32"/>
        </w:rPr>
        <w:t>Ultra</w:t>
      </w:r>
      <w:proofErr w:type="spellEnd"/>
      <w:r w:rsidRPr="00AC2427">
        <w:rPr>
          <w:sz w:val="32"/>
          <w:szCs w:val="32"/>
        </w:rPr>
        <w:t xml:space="preserve"> </w:t>
      </w:r>
      <w:hyperlink r:id="rId20" w:history="1">
        <w:r w:rsidRPr="00AC2427">
          <w:rPr>
            <w:rStyle w:val="Hyperlink"/>
            <w:sz w:val="32"/>
            <w:szCs w:val="32"/>
          </w:rPr>
          <w:t>https://www.dr.dk/ultra</w:t>
        </w:r>
      </w:hyperlink>
    </w:p>
    <w:p w14:paraId="32428E8F" w14:textId="77777777" w:rsidR="00AC2427" w:rsidRPr="00AC2427" w:rsidRDefault="00AC2427" w:rsidP="00AC2427">
      <w:pPr>
        <w:spacing w:line="276" w:lineRule="auto"/>
        <w:rPr>
          <w:sz w:val="32"/>
          <w:szCs w:val="32"/>
        </w:rPr>
      </w:pPr>
      <w:r w:rsidRPr="00AC2427">
        <w:rPr>
          <w:sz w:val="32"/>
          <w:szCs w:val="32"/>
        </w:rPr>
        <w:t xml:space="preserve">Bibliotekernes Sprogspor </w:t>
      </w:r>
      <w:hyperlink r:id="rId21" w:history="1">
        <w:r w:rsidRPr="00AC2427">
          <w:rPr>
            <w:rStyle w:val="Hyperlink"/>
            <w:sz w:val="32"/>
            <w:szCs w:val="32"/>
          </w:rPr>
          <w:t>https://www.sprogsporet.dk/</w:t>
        </w:r>
      </w:hyperlink>
    </w:p>
    <w:p w14:paraId="3E63CB0C" w14:textId="77777777" w:rsidR="00AC2427" w:rsidRPr="00AC2427" w:rsidRDefault="00AC2427" w:rsidP="00AC2427">
      <w:pPr>
        <w:spacing w:line="276" w:lineRule="auto"/>
        <w:rPr>
          <w:sz w:val="32"/>
          <w:szCs w:val="32"/>
        </w:rPr>
      </w:pPr>
      <w:proofErr w:type="spellStart"/>
      <w:r w:rsidRPr="00AC2427">
        <w:rPr>
          <w:sz w:val="32"/>
          <w:szCs w:val="32"/>
        </w:rPr>
        <w:t>Lexin</w:t>
      </w:r>
      <w:proofErr w:type="spellEnd"/>
      <w:r w:rsidRPr="00AC2427">
        <w:rPr>
          <w:sz w:val="32"/>
          <w:szCs w:val="32"/>
        </w:rPr>
        <w:t xml:space="preserve"> billedtema </w:t>
      </w:r>
      <w:hyperlink r:id="rId22" w:history="1">
        <w:r w:rsidRPr="00AC2427">
          <w:rPr>
            <w:rStyle w:val="Hyperlink"/>
            <w:sz w:val="32"/>
            <w:szCs w:val="32"/>
          </w:rPr>
          <w:t>https://emu.dk/grundskole/dansk-som-andetsprog/sproglig-udvikling/lexin-billedtema</w:t>
        </w:r>
      </w:hyperlink>
    </w:p>
    <w:p w14:paraId="1571646A" w14:textId="77777777" w:rsidR="00AC2427" w:rsidRPr="00AC2427" w:rsidRDefault="00AC2427" w:rsidP="00AC2427">
      <w:pPr>
        <w:spacing w:line="276" w:lineRule="auto"/>
        <w:rPr>
          <w:sz w:val="32"/>
          <w:szCs w:val="32"/>
        </w:rPr>
      </w:pPr>
      <w:r w:rsidRPr="00AC2427">
        <w:rPr>
          <w:sz w:val="32"/>
          <w:szCs w:val="32"/>
        </w:rPr>
        <w:t>Sprog er en gave fra Mor og Far, film oversat til engelsk, tyrkisk, polsk, somali, albansk, arabisk, urdu og mandarin</w:t>
      </w:r>
    </w:p>
    <w:p w14:paraId="3A25F898" w14:textId="34F43EA1" w:rsidR="00AC2427" w:rsidRDefault="00AC2427" w:rsidP="00AC2427">
      <w:pPr>
        <w:spacing w:line="276" w:lineRule="auto"/>
        <w:rPr>
          <w:rStyle w:val="Hyperlink"/>
          <w:sz w:val="32"/>
          <w:szCs w:val="32"/>
        </w:rPr>
      </w:pPr>
      <w:hyperlink r:id="rId23" w:history="1">
        <w:r w:rsidRPr="00AC2427">
          <w:rPr>
            <w:rStyle w:val="Hyperlink"/>
            <w:sz w:val="32"/>
            <w:szCs w:val="32"/>
          </w:rPr>
          <w:t>https://www.minkusinemaria.dk/2016/03/sprog-er-en-gave-fra-mor-og-far.html</w:t>
        </w:r>
      </w:hyperlink>
    </w:p>
    <w:p w14:paraId="41435983" w14:textId="51F5A77D" w:rsidR="00AC2427" w:rsidRDefault="00AC2427" w:rsidP="00AC2427">
      <w:pPr>
        <w:spacing w:before="0" w:after="200" w:line="276" w:lineRule="auto"/>
        <w:contextualSpacing w:val="0"/>
        <w:rPr>
          <w:rStyle w:val="Hyperlink"/>
          <w:sz w:val="32"/>
          <w:szCs w:val="32"/>
        </w:rPr>
      </w:pPr>
      <w:r>
        <w:rPr>
          <w:rStyle w:val="Hyperlink"/>
          <w:sz w:val="32"/>
          <w:szCs w:val="32"/>
        </w:rPr>
        <w:br w:type="page"/>
      </w:r>
    </w:p>
    <w:p w14:paraId="0481C1AB" w14:textId="7A1E8BCA" w:rsidR="00AC2427" w:rsidRPr="00AC2427" w:rsidRDefault="00AC2427" w:rsidP="00AC2427">
      <w:pPr>
        <w:pStyle w:val="Overskrift3"/>
        <w:rPr>
          <w:sz w:val="32"/>
          <w:szCs w:val="36"/>
        </w:rPr>
      </w:pPr>
      <w:r w:rsidRPr="00AC2427">
        <w:rPr>
          <w:sz w:val="32"/>
          <w:szCs w:val="36"/>
        </w:rPr>
        <w:lastRenderedPageBreak/>
        <w:t>Apps:</w:t>
      </w:r>
    </w:p>
    <w:p w14:paraId="00EF7519" w14:textId="77777777" w:rsidR="00AC2427" w:rsidRDefault="00AC2427" w:rsidP="00AC2427">
      <w:pPr>
        <w:pStyle w:val="Listeafsnit"/>
        <w:numPr>
          <w:ilvl w:val="0"/>
          <w:numId w:val="3"/>
        </w:numPr>
        <w:rPr>
          <w:sz w:val="32"/>
          <w:szCs w:val="32"/>
        </w:rPr>
      </w:pPr>
      <w:r>
        <w:rPr>
          <w:sz w:val="32"/>
          <w:szCs w:val="32"/>
        </w:rPr>
        <w:t>Sprogkalender</w:t>
      </w:r>
    </w:p>
    <w:p w14:paraId="7D6BE77E" w14:textId="77777777" w:rsidR="00AC2427" w:rsidRDefault="00AC2427" w:rsidP="00AC2427">
      <w:pPr>
        <w:pStyle w:val="Listeafsnit"/>
        <w:numPr>
          <w:ilvl w:val="0"/>
          <w:numId w:val="3"/>
        </w:numPr>
        <w:rPr>
          <w:sz w:val="32"/>
          <w:szCs w:val="32"/>
        </w:rPr>
      </w:pPr>
      <w:r>
        <w:rPr>
          <w:sz w:val="32"/>
          <w:szCs w:val="32"/>
        </w:rPr>
        <w:t>Hvem er jeg?</w:t>
      </w:r>
    </w:p>
    <w:p w14:paraId="2F9CBB72" w14:textId="77777777" w:rsidR="00AC2427" w:rsidRDefault="00AC2427" w:rsidP="00AC2427">
      <w:pPr>
        <w:pStyle w:val="Listeafsnit"/>
        <w:numPr>
          <w:ilvl w:val="0"/>
          <w:numId w:val="3"/>
        </w:numPr>
        <w:rPr>
          <w:sz w:val="32"/>
          <w:szCs w:val="32"/>
        </w:rPr>
      </w:pPr>
      <w:r>
        <w:rPr>
          <w:sz w:val="32"/>
          <w:szCs w:val="32"/>
        </w:rPr>
        <w:t>Hit med lyden</w:t>
      </w:r>
    </w:p>
    <w:p w14:paraId="2ACFCE5F" w14:textId="77777777" w:rsidR="00AC2427" w:rsidRDefault="00AC2427" w:rsidP="00AC2427">
      <w:pPr>
        <w:pStyle w:val="Listeafsnit"/>
        <w:numPr>
          <w:ilvl w:val="0"/>
          <w:numId w:val="3"/>
        </w:numPr>
        <w:rPr>
          <w:sz w:val="32"/>
          <w:szCs w:val="32"/>
        </w:rPr>
      </w:pPr>
      <w:proofErr w:type="spellStart"/>
      <w:r>
        <w:rPr>
          <w:sz w:val="32"/>
          <w:szCs w:val="32"/>
        </w:rPr>
        <w:t>LingGo</w:t>
      </w:r>
      <w:proofErr w:type="spellEnd"/>
      <w:r>
        <w:rPr>
          <w:sz w:val="32"/>
          <w:szCs w:val="32"/>
        </w:rPr>
        <w:t xml:space="preserve"> Play</w:t>
      </w:r>
    </w:p>
    <w:p w14:paraId="012CD0B5" w14:textId="77777777" w:rsidR="00AC2427" w:rsidRDefault="00AC2427" w:rsidP="00AC2427">
      <w:pPr>
        <w:pStyle w:val="Listeafsnit"/>
        <w:numPr>
          <w:ilvl w:val="0"/>
          <w:numId w:val="3"/>
        </w:numPr>
        <w:rPr>
          <w:sz w:val="32"/>
          <w:szCs w:val="32"/>
        </w:rPr>
      </w:pPr>
      <w:r>
        <w:rPr>
          <w:sz w:val="32"/>
          <w:szCs w:val="32"/>
        </w:rPr>
        <w:t>Leg ABC, Alfons Åberg</w:t>
      </w:r>
    </w:p>
    <w:p w14:paraId="2F4F5A17" w14:textId="77777777" w:rsidR="00AC2427" w:rsidRDefault="00AC2427" w:rsidP="00AC2427">
      <w:pPr>
        <w:pStyle w:val="Listeafsnit"/>
        <w:numPr>
          <w:ilvl w:val="0"/>
          <w:numId w:val="3"/>
        </w:numPr>
        <w:rPr>
          <w:sz w:val="32"/>
          <w:szCs w:val="32"/>
        </w:rPr>
      </w:pPr>
      <w:r>
        <w:rPr>
          <w:sz w:val="32"/>
          <w:szCs w:val="32"/>
        </w:rPr>
        <w:t>ABC huskespil</w:t>
      </w:r>
    </w:p>
    <w:p w14:paraId="123FEFE3" w14:textId="77777777" w:rsidR="00AC2427" w:rsidRDefault="00AC2427" w:rsidP="00AC2427">
      <w:pPr>
        <w:pStyle w:val="Listeafsnit"/>
        <w:numPr>
          <w:ilvl w:val="0"/>
          <w:numId w:val="3"/>
        </w:numPr>
        <w:rPr>
          <w:sz w:val="32"/>
          <w:szCs w:val="32"/>
        </w:rPr>
      </w:pPr>
      <w:r>
        <w:rPr>
          <w:sz w:val="32"/>
          <w:szCs w:val="32"/>
        </w:rPr>
        <w:t>Dansk 1 Stav og Læs</w:t>
      </w:r>
    </w:p>
    <w:p w14:paraId="39E29A0A" w14:textId="77777777" w:rsidR="00AC2427" w:rsidRDefault="00AC2427" w:rsidP="00AC2427">
      <w:pPr>
        <w:pStyle w:val="Listeafsnit"/>
        <w:numPr>
          <w:ilvl w:val="0"/>
          <w:numId w:val="3"/>
        </w:numPr>
        <w:rPr>
          <w:sz w:val="32"/>
          <w:szCs w:val="32"/>
        </w:rPr>
      </w:pPr>
      <w:r>
        <w:rPr>
          <w:sz w:val="32"/>
          <w:szCs w:val="32"/>
        </w:rPr>
        <w:t>Ordheltene</w:t>
      </w:r>
    </w:p>
    <w:p w14:paraId="453C472A" w14:textId="77777777" w:rsidR="00AC2427" w:rsidRDefault="00AC2427" w:rsidP="00AC2427">
      <w:pPr>
        <w:pStyle w:val="Listeafsnit"/>
        <w:numPr>
          <w:ilvl w:val="0"/>
          <w:numId w:val="3"/>
        </w:numPr>
        <w:rPr>
          <w:sz w:val="32"/>
          <w:szCs w:val="32"/>
        </w:rPr>
      </w:pPr>
      <w:r>
        <w:rPr>
          <w:sz w:val="32"/>
          <w:szCs w:val="32"/>
        </w:rPr>
        <w:t>Spil og Lær Dansk</w:t>
      </w:r>
    </w:p>
    <w:p w14:paraId="3482EA07" w14:textId="77777777" w:rsidR="00AC2427" w:rsidRPr="00135EB6" w:rsidRDefault="00AC2427" w:rsidP="00AC2427">
      <w:pPr>
        <w:pStyle w:val="Listeafsnit"/>
        <w:numPr>
          <w:ilvl w:val="0"/>
          <w:numId w:val="3"/>
        </w:numPr>
        <w:rPr>
          <w:sz w:val="32"/>
          <w:szCs w:val="32"/>
        </w:rPr>
      </w:pPr>
      <w:r>
        <w:rPr>
          <w:sz w:val="32"/>
          <w:szCs w:val="32"/>
        </w:rPr>
        <w:t xml:space="preserve">6000 Ord – Lær Dansk Gratis med </w:t>
      </w:r>
      <w:proofErr w:type="spellStart"/>
      <w:r>
        <w:rPr>
          <w:sz w:val="32"/>
          <w:szCs w:val="32"/>
        </w:rPr>
        <w:t>FunEasyLearn</w:t>
      </w:r>
      <w:proofErr w:type="spellEnd"/>
    </w:p>
    <w:p w14:paraId="392611B3" w14:textId="77777777" w:rsidR="00AC2427" w:rsidRPr="00AC2427" w:rsidRDefault="00AC2427" w:rsidP="00AC2427">
      <w:pPr>
        <w:spacing w:line="276" w:lineRule="auto"/>
        <w:rPr>
          <w:sz w:val="32"/>
          <w:szCs w:val="32"/>
        </w:rPr>
      </w:pPr>
    </w:p>
    <w:p w14:paraId="72D14AF5" w14:textId="58274831" w:rsidR="00AC2427" w:rsidRDefault="00AC2427" w:rsidP="00AC2427">
      <w:pPr>
        <w:pStyle w:val="Overskrift2"/>
      </w:pPr>
      <w:r>
        <w:rPr>
          <w:noProof/>
        </w:rPr>
        <w:drawing>
          <wp:anchor distT="0" distB="0" distL="114300" distR="114300" simplePos="0" relativeHeight="251678720" behindDoc="1" locked="0" layoutInCell="1" allowOverlap="1" wp14:anchorId="34C89033" wp14:editId="5D5762EB">
            <wp:simplePos x="0" y="0"/>
            <wp:positionH relativeFrom="column">
              <wp:posOffset>619229</wp:posOffset>
            </wp:positionH>
            <wp:positionV relativeFrom="paragraph">
              <wp:posOffset>1353488</wp:posOffset>
            </wp:positionV>
            <wp:extent cx="5236845" cy="3491230"/>
            <wp:effectExtent l="0" t="0" r="1905" b="0"/>
            <wp:wrapTight wrapText="bothSides">
              <wp:wrapPolygon edited="0">
                <wp:start x="0" y="0"/>
                <wp:lineTo x="0" y="21451"/>
                <wp:lineTo x="21529" y="21451"/>
                <wp:lineTo x="21529" y="0"/>
                <wp:lineTo x="0" y="0"/>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6845" cy="34912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BDB3256" w14:textId="4D3DFDB8" w:rsidR="00AC2427" w:rsidRDefault="00AC2427" w:rsidP="00AC2427">
      <w:pPr>
        <w:pStyle w:val="Overskrift2"/>
      </w:pPr>
    </w:p>
    <w:p w14:paraId="425DDBD8" w14:textId="77777777" w:rsidR="00AC2427" w:rsidRDefault="00AC2427" w:rsidP="00AC2427">
      <w:pPr>
        <w:pStyle w:val="Overskrift2"/>
      </w:pPr>
    </w:p>
    <w:p w14:paraId="29B71080" w14:textId="77777777" w:rsidR="002A25A5" w:rsidRPr="00AC2427" w:rsidRDefault="002A25A5" w:rsidP="00AC2427">
      <w:pPr>
        <w:pStyle w:val="Overskrift2"/>
      </w:pPr>
    </w:p>
    <w:p w14:paraId="62358F8A" w14:textId="77777777" w:rsidR="00CC79DC" w:rsidRPr="00AC2427" w:rsidRDefault="003A675D" w:rsidP="002A25A5">
      <w:pPr>
        <w:spacing w:after="200" w:line="276" w:lineRule="auto"/>
      </w:pPr>
      <w:r w:rsidRPr="00AC2427">
        <w:rPr>
          <w:noProof/>
          <w:lang w:eastAsia="da-DK"/>
        </w:rPr>
        <w:drawing>
          <wp:anchor distT="0" distB="0" distL="114300" distR="114300" simplePos="0" relativeHeight="251666432" behindDoc="1" locked="1" layoutInCell="1" allowOverlap="1" wp14:anchorId="40826C8F" wp14:editId="354717D2">
            <wp:simplePos x="0" y="0"/>
            <wp:positionH relativeFrom="page">
              <wp:posOffset>0</wp:posOffset>
            </wp:positionH>
            <wp:positionV relativeFrom="page">
              <wp:posOffset>0</wp:posOffset>
            </wp:positionV>
            <wp:extent cx="7559675" cy="5039995"/>
            <wp:effectExtent l="0" t="0" r="3175" b="8255"/>
            <wp:wrapNone/>
            <wp:docPr id="20" name="BilledeSide2" descr="Nærbillede af en enkelt tusindfrydblomst med himmel i baggrun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Side2" descr="Nærbillede af en enkelt tusindfrydblomst med himmel i baggrunden">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t="19" b="19"/>
                    <a:stretch>
                      <a:fillRect/>
                    </a:stretch>
                  </pic:blipFill>
                  <pic:spPr bwMode="auto">
                    <a:xfrm>
                      <a:off x="0" y="0"/>
                      <a:ext cx="7559675" cy="503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2427">
        <w:t xml:space="preserve"> </w:t>
      </w:r>
      <w:r w:rsidR="007D78E1" w:rsidRPr="00AC2427">
        <w:rPr>
          <w:noProof/>
          <w:lang w:eastAsia="da-DK"/>
        </w:rPr>
        <mc:AlternateContent>
          <mc:Choice Requires="wps">
            <w:drawing>
              <wp:anchor distT="0" distB="0" distL="114300" distR="114300" simplePos="0" relativeHeight="251659264" behindDoc="1" locked="1" layoutInCell="1" allowOverlap="1" wp14:anchorId="12A77E69" wp14:editId="2E392BB3">
                <wp:simplePos x="0" y="0"/>
                <wp:positionH relativeFrom="page">
                  <wp:align>left</wp:align>
                </wp:positionH>
                <wp:positionV relativeFrom="page">
                  <wp:align>top</wp:align>
                </wp:positionV>
                <wp:extent cx="3204000" cy="10692000"/>
                <wp:effectExtent l="0" t="0" r="0" b="0"/>
                <wp:wrapNone/>
                <wp:docPr id="14" name="Design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4000" cy="106920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A02EA" w14:textId="77777777" w:rsidR="009A51CB" w:rsidRPr="00AC2427" w:rsidRDefault="009A51CB" w:rsidP="00D509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7E69" id="Designelement" o:spid="_x0000_s1026" alt="&quot;&quot;" style="position:absolute;margin-left:0;margin-top:0;width:252.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" fillcolor="#8db3e2 [1311]" stroked="f" strokeweight="2pt">
                <v:textbox>
                  <w:txbxContent>
                    <w:p w14:paraId="08CA02EA" w14:textId="77777777" w:rsidR="009A51CB" w:rsidRPr="00AC2427" w:rsidRDefault="009A51CB" w:rsidP="00D50902">
                      <w:pPr>
                        <w:jc w:val="center"/>
                      </w:pPr>
                    </w:p>
                  </w:txbxContent>
                </v:textbox>
                <w10:wrap anchorx="page" anchory="page"/>
                <w10:anchorlock/>
              </v:rect>
            </w:pict>
          </mc:Fallback>
        </mc:AlternateContent>
      </w:r>
      <w:r w:rsidR="00AA2639" w:rsidRPr="00AC2427">
        <w:tab/>
      </w:r>
    </w:p>
    <w:tbl>
      <w:tblPr>
        <w:tblStyle w:val="Tabel-Gitter"/>
        <w:tblpPr w:vertAnchor="page" w:horzAnchor="page" w:tblpX="852" w:tblpY="8223"/>
        <w:tblOverlap w:val="never"/>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67" w:type="dxa"/>
        </w:tblCellMar>
        <w:tblLook w:val="04A0" w:firstRow="1" w:lastRow="0" w:firstColumn="1" w:lastColumn="0" w:noHBand="0" w:noVBand="1"/>
        <w:tblCaption w:val="Faktaboks"/>
        <w:tblDescription w:val="Faktaboks"/>
      </w:tblPr>
      <w:tblGrid>
        <w:gridCol w:w="4423"/>
      </w:tblGrid>
      <w:tr w:rsidR="00EC7979" w:rsidRPr="00AC2427" w14:paraId="4A1B5C55" w14:textId="77777777" w:rsidTr="00D50902">
        <w:trPr>
          <w:trHeight w:val="7371"/>
          <w:tblHeader/>
        </w:trPr>
        <w:tc>
          <w:tcPr>
            <w:tcW w:w="4423" w:type="dxa"/>
          </w:tcPr>
          <w:p w14:paraId="70541A3B" w14:textId="77777777" w:rsidR="006D3FF5" w:rsidRDefault="006D3FF5" w:rsidP="007E71DF">
            <w:pPr>
              <w:pStyle w:val="Overskrift3"/>
            </w:pPr>
          </w:p>
          <w:p w14:paraId="5FA03F4E" w14:textId="77777777" w:rsidR="006D3FF5" w:rsidRDefault="006D3FF5" w:rsidP="007E71DF">
            <w:pPr>
              <w:pStyle w:val="Overskrift3"/>
            </w:pPr>
          </w:p>
          <w:p w14:paraId="7D8BB4F8" w14:textId="77777777" w:rsidR="006D3FF5" w:rsidRDefault="006D3FF5" w:rsidP="007E71DF">
            <w:pPr>
              <w:pStyle w:val="Overskrift3"/>
            </w:pPr>
          </w:p>
          <w:p w14:paraId="3BD088C2" w14:textId="4CDEBA21" w:rsidR="006D3FF5" w:rsidRPr="006D3FF5" w:rsidRDefault="006D3FF5" w:rsidP="006D3FF5"/>
        </w:tc>
      </w:tr>
    </w:tbl>
    <w:p w14:paraId="16B20B43" w14:textId="77777777" w:rsidR="008C7550" w:rsidRPr="00AC2427" w:rsidRDefault="008C7550" w:rsidP="002A25A5">
      <w:pPr>
        <w:spacing w:after="200" w:line="276" w:lineRule="auto"/>
      </w:pPr>
    </w:p>
    <w:p w14:paraId="4766CFC6" w14:textId="77777777" w:rsidR="000A29F5" w:rsidRPr="00AC2427" w:rsidRDefault="000A29F5" w:rsidP="002A25A5">
      <w:pPr>
        <w:spacing w:after="200" w:line="276" w:lineRule="auto"/>
      </w:pPr>
    </w:p>
    <w:p w14:paraId="4E3DAEE1" w14:textId="77777777" w:rsidR="000A29F5" w:rsidRPr="00AC2427" w:rsidRDefault="000A29F5" w:rsidP="002A25A5">
      <w:pPr>
        <w:spacing w:after="200" w:line="276" w:lineRule="auto"/>
      </w:pPr>
    </w:p>
    <w:p w14:paraId="2F6AC050" w14:textId="77777777" w:rsidR="000A29F5" w:rsidRPr="00AC2427" w:rsidRDefault="000A29F5" w:rsidP="002A25A5">
      <w:pPr>
        <w:spacing w:after="200" w:line="276" w:lineRule="auto"/>
      </w:pPr>
    </w:p>
    <w:p w14:paraId="2D6076FC" w14:textId="77777777" w:rsidR="000A29F5" w:rsidRPr="00AC2427" w:rsidRDefault="000A29F5" w:rsidP="002A25A5">
      <w:pPr>
        <w:spacing w:after="200" w:line="276" w:lineRule="auto"/>
      </w:pPr>
    </w:p>
    <w:p w14:paraId="68C164AE" w14:textId="77777777" w:rsidR="000A29F5" w:rsidRPr="00AC2427" w:rsidRDefault="000A29F5" w:rsidP="002A25A5">
      <w:pPr>
        <w:spacing w:after="200" w:line="276" w:lineRule="auto"/>
      </w:pPr>
    </w:p>
    <w:p w14:paraId="5E405DD2" w14:textId="77777777" w:rsidR="000A29F5" w:rsidRPr="00AC2427" w:rsidRDefault="000A29F5" w:rsidP="002A25A5">
      <w:pPr>
        <w:spacing w:after="200" w:line="276" w:lineRule="auto"/>
      </w:pPr>
    </w:p>
    <w:p w14:paraId="665C2FBB" w14:textId="77777777" w:rsidR="008F180C" w:rsidRPr="00AC2427" w:rsidRDefault="008F180C" w:rsidP="002A25A5">
      <w:pPr>
        <w:spacing w:after="200" w:line="276" w:lineRule="auto"/>
      </w:pPr>
    </w:p>
    <w:p w14:paraId="79A00F18" w14:textId="77777777" w:rsidR="008F180C" w:rsidRPr="00AC2427" w:rsidRDefault="008F180C" w:rsidP="002A25A5">
      <w:pPr>
        <w:spacing w:after="200" w:line="276" w:lineRule="auto"/>
      </w:pPr>
    </w:p>
    <w:p w14:paraId="0C6FF6B8" w14:textId="77777777" w:rsidR="008F180C" w:rsidRPr="00AC2427" w:rsidRDefault="008F180C" w:rsidP="002A25A5">
      <w:pPr>
        <w:spacing w:after="200" w:line="276" w:lineRule="auto"/>
      </w:pPr>
    </w:p>
    <w:p w14:paraId="3E58B302" w14:textId="77777777" w:rsidR="008F180C" w:rsidRPr="00AC2427" w:rsidRDefault="008F180C" w:rsidP="002A25A5">
      <w:pPr>
        <w:spacing w:after="200" w:line="276" w:lineRule="auto"/>
      </w:pPr>
    </w:p>
    <w:p w14:paraId="6BD8161C" w14:textId="77777777" w:rsidR="008F180C" w:rsidRPr="00AC2427" w:rsidRDefault="008F180C" w:rsidP="002A25A5">
      <w:pPr>
        <w:spacing w:after="200" w:line="276" w:lineRule="auto"/>
      </w:pPr>
    </w:p>
    <w:p w14:paraId="5BD52DD3" w14:textId="77777777" w:rsidR="00511423" w:rsidRPr="00AC2427" w:rsidRDefault="00511423" w:rsidP="002A25A5">
      <w:pPr>
        <w:spacing w:after="200" w:line="276" w:lineRule="auto"/>
      </w:pPr>
    </w:p>
    <w:p w14:paraId="1C4BE905" w14:textId="77777777" w:rsidR="000A29F5" w:rsidRPr="00AC2427" w:rsidRDefault="000A29F5" w:rsidP="002A25A5">
      <w:pPr>
        <w:spacing w:after="200" w:line="276" w:lineRule="auto"/>
      </w:pPr>
    </w:p>
    <w:p w14:paraId="273737D7" w14:textId="77777777" w:rsidR="000A29F5" w:rsidRPr="00AC2427" w:rsidRDefault="000A29F5" w:rsidP="002A25A5">
      <w:pPr>
        <w:spacing w:after="200" w:line="276" w:lineRule="auto"/>
      </w:pPr>
    </w:p>
    <w:p w14:paraId="3DC722BB" w14:textId="77777777" w:rsidR="000A29F5" w:rsidRPr="00AC2427" w:rsidRDefault="000A29F5">
      <w:pPr>
        <w:spacing w:after="200" w:line="276" w:lineRule="auto"/>
      </w:pPr>
    </w:p>
    <w:p w14:paraId="1B8C326F" w14:textId="77777777" w:rsidR="000A29F5" w:rsidRPr="00AC2427" w:rsidRDefault="000A29F5">
      <w:pPr>
        <w:spacing w:after="200" w:line="276" w:lineRule="auto"/>
      </w:pPr>
    </w:p>
    <w:p w14:paraId="6C777F46" w14:textId="77777777" w:rsidR="008F180C" w:rsidRPr="00AC2427" w:rsidRDefault="008F180C">
      <w:pPr>
        <w:spacing w:after="200" w:line="276" w:lineRule="auto"/>
      </w:pPr>
    </w:p>
    <w:p w14:paraId="3F5A8E0D" w14:textId="77777777" w:rsidR="008F180C" w:rsidRPr="00AC2427" w:rsidRDefault="008F180C">
      <w:pPr>
        <w:spacing w:after="200" w:line="276" w:lineRule="auto"/>
      </w:pPr>
    </w:p>
    <w:p w14:paraId="100858AD" w14:textId="77777777" w:rsidR="000A29F5" w:rsidRPr="00AC2427" w:rsidRDefault="000A29F5">
      <w:pPr>
        <w:spacing w:after="200" w:line="276" w:lineRule="auto"/>
      </w:pPr>
    </w:p>
    <w:p w14:paraId="2B3E910F" w14:textId="77777777" w:rsidR="00A02559" w:rsidRPr="00AC2427" w:rsidRDefault="00A02559">
      <w:pPr>
        <w:spacing w:after="200" w:line="276" w:lineRule="auto"/>
        <w:rPr>
          <w:sz w:val="30"/>
          <w:szCs w:val="30"/>
        </w:rPr>
      </w:pPr>
    </w:p>
    <w:p w14:paraId="1A4FA65F" w14:textId="2C4899A9" w:rsidR="00A02559" w:rsidRPr="006D3FF5" w:rsidRDefault="006D3FF5" w:rsidP="006D3FF5">
      <w:pPr>
        <w:pStyle w:val="Overskrift2"/>
        <w:rPr>
          <w:sz w:val="28"/>
          <w:szCs w:val="32"/>
        </w:rPr>
      </w:pPr>
      <w:r w:rsidRPr="006D3FF5">
        <w:rPr>
          <w:sz w:val="28"/>
          <w:szCs w:val="32"/>
        </w:rPr>
        <w:t>Telefonnumre i kommunen</w:t>
      </w:r>
    </w:p>
    <w:p w14:paraId="783BA0E3" w14:textId="78A76782" w:rsidR="006D3FF5" w:rsidRPr="006D3FF5" w:rsidRDefault="006D3FF5" w:rsidP="006D3FF5">
      <w:pPr>
        <w:rPr>
          <w:sz w:val="28"/>
          <w:szCs w:val="36"/>
        </w:rPr>
      </w:pPr>
      <w:r w:rsidRPr="006D3FF5">
        <w:rPr>
          <w:sz w:val="28"/>
          <w:szCs w:val="36"/>
        </w:rPr>
        <w:t xml:space="preserve">Borgerservice Haderslev kommune: 74 34 34 34 </w:t>
      </w:r>
    </w:p>
    <w:p w14:paraId="493AD6C5" w14:textId="714E16CF" w:rsidR="006D3FF5" w:rsidRPr="006D3FF5" w:rsidRDefault="006D3FF5" w:rsidP="006D3FF5">
      <w:pPr>
        <w:rPr>
          <w:sz w:val="28"/>
          <w:szCs w:val="36"/>
        </w:rPr>
      </w:pPr>
    </w:p>
    <w:p w14:paraId="5BCDFBD5" w14:textId="51742DAF" w:rsidR="006D3FF5" w:rsidRPr="006D3FF5" w:rsidRDefault="006D3FF5" w:rsidP="006D3FF5">
      <w:pPr>
        <w:rPr>
          <w:sz w:val="28"/>
          <w:szCs w:val="36"/>
        </w:rPr>
      </w:pPr>
      <w:r w:rsidRPr="006D3FF5">
        <w:rPr>
          <w:sz w:val="28"/>
          <w:szCs w:val="36"/>
        </w:rPr>
        <w:t>Sundhedsplejen: 23 61 18 13</w:t>
      </w:r>
    </w:p>
    <w:p w14:paraId="710974BA" w14:textId="12D001D4" w:rsidR="006D3FF5" w:rsidRPr="006D3FF5" w:rsidRDefault="006D3FF5" w:rsidP="006D3FF5">
      <w:pPr>
        <w:rPr>
          <w:sz w:val="28"/>
          <w:szCs w:val="36"/>
        </w:rPr>
      </w:pPr>
    </w:p>
    <w:p w14:paraId="50E2D80A" w14:textId="61C1B99B" w:rsidR="006D3FF5" w:rsidRPr="006D3FF5" w:rsidRDefault="006D3FF5" w:rsidP="006D3FF5">
      <w:pPr>
        <w:rPr>
          <w:sz w:val="28"/>
          <w:szCs w:val="36"/>
        </w:rPr>
      </w:pPr>
      <w:r w:rsidRPr="006D3FF5">
        <w:rPr>
          <w:sz w:val="28"/>
          <w:szCs w:val="36"/>
        </w:rPr>
        <w:t>Vagtlægen: 70 11 07 07</w:t>
      </w:r>
    </w:p>
    <w:p w14:paraId="5FFA5D60" w14:textId="22DD2590" w:rsidR="006D3FF5" w:rsidRPr="006D3FF5" w:rsidRDefault="006D3FF5" w:rsidP="006D3FF5">
      <w:pPr>
        <w:rPr>
          <w:sz w:val="28"/>
          <w:szCs w:val="36"/>
        </w:rPr>
      </w:pPr>
    </w:p>
    <w:p w14:paraId="18F6B831" w14:textId="3FD9924F" w:rsidR="006D3FF5" w:rsidRPr="006D3FF5" w:rsidRDefault="006D3FF5" w:rsidP="006D3FF5">
      <w:pPr>
        <w:rPr>
          <w:sz w:val="28"/>
          <w:szCs w:val="36"/>
        </w:rPr>
      </w:pPr>
      <w:r w:rsidRPr="006D3FF5">
        <w:rPr>
          <w:sz w:val="28"/>
          <w:szCs w:val="36"/>
        </w:rPr>
        <w:t xml:space="preserve">Alarmcentralen: 1 1 2 </w:t>
      </w:r>
    </w:p>
    <w:p w14:paraId="7CAE4DA5" w14:textId="77777777" w:rsidR="00FD6667" w:rsidRPr="006D3FF5" w:rsidRDefault="00FD6667">
      <w:pPr>
        <w:spacing w:after="200" w:line="276" w:lineRule="auto"/>
        <w:rPr>
          <w:sz w:val="28"/>
          <w:szCs w:val="36"/>
        </w:rPr>
      </w:pPr>
      <w:r w:rsidRPr="006D3FF5">
        <w:rPr>
          <w:sz w:val="28"/>
          <w:szCs w:val="36"/>
        </w:rPr>
        <w:br w:type="page"/>
      </w:r>
    </w:p>
    <w:p w14:paraId="45E5A98E" w14:textId="77777777" w:rsidR="008C7550" w:rsidRPr="00AC2427" w:rsidRDefault="008C7550">
      <w:pPr>
        <w:spacing w:after="200" w:line="276" w:lineRule="auto"/>
      </w:pPr>
    </w:p>
    <w:tbl>
      <w:tblPr>
        <w:tblpPr w:vertAnchor="page" w:horzAnchor="margin" w:tblpY="14913"/>
        <w:tblOverlap w:val="never"/>
        <w:tblW w:w="10204" w:type="dxa"/>
        <w:tblLayout w:type="fixed"/>
        <w:tblCellMar>
          <w:left w:w="0" w:type="dxa"/>
          <w:right w:w="0" w:type="dxa"/>
        </w:tblCellMar>
        <w:tblLook w:val="0000" w:firstRow="0" w:lastRow="0" w:firstColumn="0" w:lastColumn="0" w:noHBand="0" w:noVBand="0"/>
        <w:tblCaption w:val="Kontaktinformation"/>
        <w:tblDescription w:val="Kontaktinformation"/>
      </w:tblPr>
      <w:tblGrid>
        <w:gridCol w:w="2324"/>
        <w:gridCol w:w="3118"/>
        <w:gridCol w:w="2381"/>
        <w:gridCol w:w="2381"/>
      </w:tblGrid>
      <w:tr w:rsidR="00FD6667" w:rsidRPr="00AC2427" w14:paraId="6ACE9470" w14:textId="77777777" w:rsidTr="00735784">
        <w:trPr>
          <w:trHeight w:val="907"/>
          <w:tblHeader/>
        </w:trPr>
        <w:tc>
          <w:tcPr>
            <w:tcW w:w="2324" w:type="dxa"/>
          </w:tcPr>
          <w:p w14:paraId="16A674BF" w14:textId="77777777" w:rsidR="00FD6667" w:rsidRPr="00AC2427" w:rsidRDefault="00AC2427" w:rsidP="00451B58">
            <w:pPr>
              <w:pStyle w:val="Bagside"/>
            </w:pPr>
            <w:r>
              <w:rPr>
                <w:noProof/>
              </w:rPr>
              <w:drawing>
                <wp:inline distT="0" distB="0" distL="0" distR="0" wp14:anchorId="7C6C8714" wp14:editId="6A86F842">
                  <wp:extent cx="1481971" cy="396000"/>
                  <wp:effectExtent l="0" t="0" r="4445" b="4445"/>
                  <wp:docPr id="4" name="Billede 4"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Haderslev Kommune" title="Haderslev Kommun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1971" cy="396000"/>
                          </a:xfrm>
                          <a:prstGeom prst="rect">
                            <a:avLst/>
                          </a:prstGeom>
                        </pic:spPr>
                      </pic:pic>
                    </a:graphicData>
                  </a:graphic>
                </wp:inline>
              </w:drawing>
            </w:r>
          </w:p>
        </w:tc>
        <w:tc>
          <w:tcPr>
            <w:tcW w:w="3118" w:type="dxa"/>
            <w:tcBorders>
              <w:right w:val="single" w:sz="8" w:space="0" w:color="FFFFFF" w:themeColor="background1"/>
            </w:tcBorders>
          </w:tcPr>
          <w:p w14:paraId="0AD973CB" w14:textId="77777777" w:rsidR="00FD6667" w:rsidRPr="00AC2427" w:rsidRDefault="00FD6667" w:rsidP="00451B58">
            <w:pPr>
              <w:pStyle w:val="Bagside"/>
              <w:jc w:val="center"/>
            </w:pPr>
          </w:p>
        </w:tc>
        <w:tc>
          <w:tcPr>
            <w:tcW w:w="2381" w:type="dxa"/>
            <w:tcBorders>
              <w:left w:val="single" w:sz="8" w:space="0" w:color="FFFFFF" w:themeColor="background1"/>
              <w:right w:val="single" w:sz="8" w:space="0" w:color="FFFFFF" w:themeColor="background1"/>
            </w:tcBorders>
            <w:tcMar>
              <w:left w:w="284" w:type="dxa"/>
            </w:tcMar>
          </w:tcPr>
          <w:p w14:paraId="533BF342" w14:textId="77777777" w:rsidR="00FD6667" w:rsidRPr="00AC2427" w:rsidRDefault="00FD6667" w:rsidP="00735784">
            <w:pPr>
              <w:pStyle w:val="Bagside"/>
            </w:pPr>
            <w:r w:rsidRPr="00AC2427">
              <w:t>Haderslev Kommune</w:t>
            </w:r>
          </w:p>
          <w:p w14:paraId="3DF013E0" w14:textId="77777777" w:rsidR="00AC2427" w:rsidRPr="00AC2427" w:rsidRDefault="00AC2427" w:rsidP="00AC2427">
            <w:pPr>
              <w:pStyle w:val="Bagside"/>
            </w:pPr>
            <w:r w:rsidRPr="00AC2427">
              <w:t>Christian X's Vej 39</w:t>
            </w:r>
          </w:p>
          <w:p w14:paraId="3E375D9B" w14:textId="77777777" w:rsidR="00FD6667" w:rsidRPr="00AC2427" w:rsidRDefault="00AC2427" w:rsidP="00AC2427">
            <w:pPr>
              <w:pStyle w:val="Bagside"/>
            </w:pPr>
            <w:r w:rsidRPr="00AC2427">
              <w:t>6100 Haderslev</w:t>
            </w:r>
          </w:p>
        </w:tc>
        <w:tc>
          <w:tcPr>
            <w:tcW w:w="2381" w:type="dxa"/>
            <w:tcBorders>
              <w:left w:val="single" w:sz="8" w:space="0" w:color="FFFFFF" w:themeColor="background1"/>
            </w:tcBorders>
            <w:tcMar>
              <w:left w:w="284" w:type="dxa"/>
            </w:tcMar>
          </w:tcPr>
          <w:p w14:paraId="6D0EC5FE" w14:textId="77777777" w:rsidR="00FD6667" w:rsidRPr="00AC2427" w:rsidRDefault="00AC2427" w:rsidP="00AC2427">
            <w:pPr>
              <w:pStyle w:val="Bagside"/>
            </w:pPr>
            <w:hyperlink r:id="rId27" w:tooltip="Besøg hjemmeside" w:history="1">
              <w:r w:rsidRPr="00AC2427">
                <w:rPr>
                  <w:rStyle w:val="Hyperlink"/>
                  <w:color w:val="FFFFFF" w:themeColor="background1"/>
                  <w:u w:val="none"/>
                </w:rPr>
                <w:t>www.haderslev.dk</w:t>
              </w:r>
            </w:hyperlink>
          </w:p>
        </w:tc>
      </w:tr>
    </w:tbl>
    <w:p w14:paraId="12216D93" w14:textId="77777777" w:rsidR="002A25A5" w:rsidRPr="00AC2427" w:rsidRDefault="00FD6667" w:rsidP="00FD6667">
      <w:pPr>
        <w:spacing w:after="200" w:line="276" w:lineRule="auto"/>
      </w:pPr>
      <w:r w:rsidRPr="00AC2427">
        <w:rPr>
          <w:noProof/>
          <w:lang w:eastAsia="da-DK"/>
        </w:rPr>
        <w:drawing>
          <wp:anchor distT="0" distB="0" distL="114300" distR="114300" simplePos="0" relativeHeight="251668480" behindDoc="1" locked="1" layoutInCell="1" allowOverlap="1" wp14:anchorId="56EEEEB1" wp14:editId="2747D9AA">
            <wp:simplePos x="0" y="0"/>
            <wp:positionH relativeFrom="page">
              <wp:posOffset>0</wp:posOffset>
            </wp:positionH>
            <wp:positionV relativeFrom="page">
              <wp:posOffset>0</wp:posOffset>
            </wp:positionV>
            <wp:extent cx="7559640" cy="10691640"/>
            <wp:effectExtent l="0" t="0" r="3810" b="0"/>
            <wp:wrapNone/>
            <wp:docPr id="18" name="Bags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gside">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40" cy="10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5A5" w:rsidRPr="00AC2427" w:rsidSect="00AC2427">
      <w:headerReference w:type="default" r:id="rId29"/>
      <w:footerReference w:type="default" r:id="rId30"/>
      <w:headerReference w:type="first" r:id="rId31"/>
      <w:pgSz w:w="11906" w:h="16838" w:code="9"/>
      <w:pgMar w:top="851" w:right="851" w:bottom="851" w:left="851" w:header="510" w:footer="340" w:gutter="0"/>
      <w:pgNumType w:start="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DE2E9" w14:textId="77777777" w:rsidR="00AC2427" w:rsidRPr="00AC2427" w:rsidRDefault="00AC2427" w:rsidP="00291C7F">
      <w:pPr>
        <w:spacing w:line="240" w:lineRule="auto"/>
      </w:pPr>
      <w:r w:rsidRPr="00AC2427">
        <w:separator/>
      </w:r>
    </w:p>
  </w:endnote>
  <w:endnote w:type="continuationSeparator" w:id="0">
    <w:p w14:paraId="0D1CB8CE" w14:textId="77777777" w:rsidR="00AC2427" w:rsidRPr="00AC2427" w:rsidRDefault="00AC2427" w:rsidP="00291C7F">
      <w:pPr>
        <w:spacing w:line="240" w:lineRule="auto"/>
      </w:pPr>
      <w:r w:rsidRPr="00AC24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altName w:val="Trebuchet MS"/>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aleway Thin">
    <w:altName w:val="Trebuchet MS"/>
    <w:panose1 w:val="020B02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897797"/>
      <w:docPartObj>
        <w:docPartGallery w:val="Page Numbers (Bottom of Page)"/>
        <w:docPartUnique/>
      </w:docPartObj>
    </w:sdtPr>
    <w:sdtEndPr/>
    <w:sdtContent>
      <w:p w14:paraId="76E6B7CF" w14:textId="77777777" w:rsidR="009A51CB" w:rsidRPr="00AC2427" w:rsidRDefault="009A51CB" w:rsidP="00F67D16">
        <w:pPr>
          <w:pStyle w:val="Sidenummerering"/>
        </w:pPr>
        <w:r w:rsidRPr="00AC2427">
          <w:fldChar w:fldCharType="begin"/>
        </w:r>
        <w:r w:rsidRPr="00AC2427">
          <w:instrText xml:space="preserve"> PAGE   \* MERGEFORMAT </w:instrText>
        </w:r>
        <w:r w:rsidRPr="00AC2427">
          <w:fldChar w:fldCharType="separate"/>
        </w:r>
        <w:r w:rsidRPr="00AC2427">
          <w:rPr>
            <w:noProof/>
          </w:rPr>
          <w:t>2</w:t>
        </w:r>
        <w:r w:rsidRPr="00AC2427">
          <w:fldChar w:fldCharType="end"/>
        </w:r>
      </w:p>
    </w:sdtContent>
  </w:sdt>
  <w:p w14:paraId="0C266D39" w14:textId="77777777" w:rsidR="009A51CB" w:rsidRPr="00AC2427" w:rsidRDefault="009A51C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DB400" w14:textId="77777777" w:rsidR="00AC2427" w:rsidRPr="00AC2427" w:rsidRDefault="00AC2427" w:rsidP="00291C7F">
      <w:pPr>
        <w:spacing w:line="240" w:lineRule="auto"/>
      </w:pPr>
      <w:r w:rsidRPr="00AC2427">
        <w:separator/>
      </w:r>
    </w:p>
  </w:footnote>
  <w:footnote w:type="continuationSeparator" w:id="0">
    <w:p w14:paraId="072A2883" w14:textId="77777777" w:rsidR="00AC2427" w:rsidRPr="00AC2427" w:rsidRDefault="00AC2427" w:rsidP="00291C7F">
      <w:pPr>
        <w:spacing w:line="240" w:lineRule="auto"/>
      </w:pPr>
      <w:r w:rsidRPr="00AC24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B340" w14:textId="77777777" w:rsidR="009A51CB" w:rsidRPr="00AC2427" w:rsidRDefault="00AC2427" w:rsidP="007025B8">
    <w:pPr>
      <w:pStyle w:val="Sidehoved"/>
      <w:tabs>
        <w:tab w:val="clear" w:pos="4819"/>
        <w:tab w:val="left" w:pos="2268"/>
      </w:tabs>
    </w:pPr>
    <w:r>
      <w:rPr>
        <w:noProof/>
      </w:rPr>
      <w:drawing>
        <wp:inline distT="0" distB="0" distL="0" distR="0" wp14:anchorId="21125DAC" wp14:editId="58A052D8">
          <wp:extent cx="1078400" cy="288000"/>
          <wp:effectExtent l="0" t="0" r="7620" b="0"/>
          <wp:docPr id="3" name="Billede 3"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078400" cy="288000"/>
                  </a:xfrm>
                  <a:prstGeom prst="rect">
                    <a:avLst/>
                  </a:prstGeom>
                </pic:spPr>
              </pic:pic>
            </a:graphicData>
          </a:graphic>
        </wp:inline>
      </w:drawing>
    </w:r>
    <w:r w:rsidR="009A51CB" w:rsidRPr="00AC2427">
      <w:tab/>
    </w:r>
  </w:p>
  <w:p w14:paraId="1FC564C3" w14:textId="77777777" w:rsidR="008F180C" w:rsidRPr="00AC2427" w:rsidRDefault="008F180C" w:rsidP="007025B8">
    <w:pPr>
      <w:pStyle w:val="Sidehoved"/>
      <w:tabs>
        <w:tab w:val="clear" w:pos="4819"/>
        <w:tab w:val="left" w:pos="2268"/>
      </w:tabs>
    </w:pPr>
  </w:p>
  <w:p w14:paraId="72B73D64" w14:textId="77777777" w:rsidR="008F180C" w:rsidRPr="00AC2427" w:rsidRDefault="008F180C" w:rsidP="007025B8">
    <w:pPr>
      <w:pStyle w:val="Sidehoved"/>
      <w:tabs>
        <w:tab w:val="clear" w:pos="4819"/>
        <w:tab w:val="left" w:pos="22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649B" w14:textId="77777777" w:rsidR="009A51CB" w:rsidRPr="00AC2427" w:rsidRDefault="009A51CB">
    <w:pPr>
      <w:pStyle w:val="Sidehoved"/>
    </w:pPr>
    <w:r w:rsidRPr="00AC2427">
      <w:rPr>
        <w:noProof/>
        <w:lang w:eastAsia="da-DK"/>
      </w:rPr>
      <w:drawing>
        <wp:anchor distT="0" distB="0" distL="114300" distR="114300" simplePos="0" relativeHeight="251668991" behindDoc="0" locked="0" layoutInCell="1" allowOverlap="1" wp14:anchorId="19970DA0" wp14:editId="52F26ED8">
          <wp:simplePos x="0" y="0"/>
          <wp:positionH relativeFrom="page">
            <wp:align>right</wp:align>
          </wp:positionH>
          <wp:positionV relativeFrom="paragraph">
            <wp:posOffset>-252095</wp:posOffset>
          </wp:positionV>
          <wp:extent cx="2843010" cy="6480000"/>
          <wp:effectExtent l="0" t="0" r="0" b="0"/>
          <wp:wrapNone/>
          <wp:docPr id="15" name="Skjold" descr="Våbenskjol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derslev shield A4 - white.png"/>
                  <pic:cNvPicPr/>
                </pic:nvPicPr>
                <pic:blipFill rotWithShape="1">
                  <a:blip r:embed="rId1">
                    <a:extLst>
                      <a:ext uri="{28A0092B-C50C-407E-A947-70E740481C1C}">
                        <a14:useLocalDpi xmlns:a14="http://schemas.microsoft.com/office/drawing/2010/main" val="0"/>
                      </a:ext>
                    </a:extLst>
                  </a:blip>
                  <a:srcRect l="57361" b="31290"/>
                  <a:stretch/>
                </pic:blipFill>
                <pic:spPr bwMode="auto">
                  <a:xfrm>
                    <a:off x="0" y="0"/>
                    <a:ext cx="2843010" cy="64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96B97" w14:textId="327E506E" w:rsidR="009A51CB" w:rsidRPr="00AC2427" w:rsidRDefault="00AC2427">
    <w:pPr>
      <w:pStyle w:val="Sidehoved"/>
    </w:pPr>
    <w:r>
      <w:rPr>
        <w:noProof/>
      </w:rPr>
      <w:drawing>
        <wp:anchor distT="0" distB="0" distL="114300" distR="114300" simplePos="0" relativeHeight="251670015" behindDoc="0" locked="0" layoutInCell="1" allowOverlap="1" wp14:anchorId="7CDF0DFF" wp14:editId="4206AA3D">
          <wp:simplePos x="0" y="0"/>
          <wp:positionH relativeFrom="column">
            <wp:posOffset>5080</wp:posOffset>
          </wp:positionH>
          <wp:positionV relativeFrom="paragraph">
            <wp:posOffset>3164376</wp:posOffset>
          </wp:positionV>
          <wp:extent cx="4170045" cy="2780030"/>
          <wp:effectExtent l="0" t="0" r="1905" b="127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0045" cy="2780030"/>
                  </a:xfrm>
                  <a:prstGeom prst="rect">
                    <a:avLst/>
                  </a:prstGeom>
                  <a:noFill/>
                </pic:spPr>
              </pic:pic>
            </a:graphicData>
          </a:graphic>
          <wp14:sizeRelH relativeFrom="page">
            <wp14:pctWidth>0</wp14:pctWidth>
          </wp14:sizeRelH>
          <wp14:sizeRelV relativeFrom="page">
            <wp14:pctHeight>0</wp14:pctHeight>
          </wp14:sizeRelV>
        </wp:anchor>
      </w:drawing>
    </w:r>
    <w:r w:rsidR="009A51CB" w:rsidRPr="00AC2427">
      <w:rPr>
        <w:noProof/>
        <w:lang w:eastAsia="da-DK"/>
      </w:rPr>
      <mc:AlternateContent>
        <mc:Choice Requires="wps">
          <w:drawing>
            <wp:anchor distT="0" distB="0" distL="114300" distR="114300" simplePos="0" relativeHeight="251659264" behindDoc="1" locked="1" layoutInCell="1" allowOverlap="1" wp14:anchorId="39932564" wp14:editId="4923FC7D">
              <wp:simplePos x="0" y="0"/>
              <wp:positionH relativeFrom="page">
                <wp:align>left</wp:align>
              </wp:positionH>
              <wp:positionV relativeFrom="page">
                <wp:align>top</wp:align>
              </wp:positionV>
              <wp:extent cx="7560000" cy="10692000"/>
              <wp:effectExtent l="0" t="0" r="3175" b="0"/>
              <wp:wrapNone/>
              <wp:docPr id="1" name="Baggrundsfar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66FF" id="Baggrundsfarve" o:spid="_x0000_s1026" alt="&quot;&quot;"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" fillcolor="#548dd4 [1951]"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55085"/>
    <w:multiLevelType w:val="hybridMultilevel"/>
    <w:tmpl w:val="CD70F096"/>
    <w:lvl w:ilvl="0" w:tplc="809C7D48">
      <w:numFmt w:val="bullet"/>
      <w:lvlText w:val="-"/>
      <w:lvlJc w:val="left"/>
      <w:pPr>
        <w:ind w:left="720" w:hanging="360"/>
      </w:pPr>
      <w:rPr>
        <w:rFonts w:ascii="Raleway" w:eastAsiaTheme="minorHAnsi" w:hAnsi="Raleway"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847461"/>
    <w:multiLevelType w:val="hybridMultilevel"/>
    <w:tmpl w:val="EA94C5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9530FEE"/>
    <w:multiLevelType w:val="hybridMultilevel"/>
    <w:tmpl w:val="90D49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8140285">
    <w:abstractNumId w:val="0"/>
  </w:num>
  <w:num w:numId="2" w16cid:durableId="126440172">
    <w:abstractNumId w:val="2"/>
  </w:num>
  <w:num w:numId="3" w16cid:durableId="511843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1304"/>
  <w:hyphenationZone w:val="425"/>
  <w:characterSpacingControl w:val="doNotCompress"/>
  <w:hdrShapeDefaults>
    <o:shapedefaults v:ext="edit" spidmax="8193">
      <o:colormenu v:ext="edit" fillcolor="none [131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A4 Folder.dotm"/>
    <w:docVar w:name="CreatedWithDtVersion" w:val="2.9.003"/>
    <w:docVar w:name="DocumentCreated" w:val="DocumentCreated"/>
    <w:docVar w:name="DocumentCreatedOK" w:val="DocumentCreatedOK"/>
    <w:docVar w:name="DocumentInitialized" w:val="OK"/>
    <w:docVar w:name="Encrypted_CloudStatistics_DocumentCreation" w:val="jdVW2FK8uI0YHzTHPTEY1w=="/>
    <w:docVar w:name="Encrypted_CloudStatistics_StoryID" w:val="/YXfiI8r+GIbmh1CUMC1o+jxve0AKbCElpPS32Z5Fbc9h1oqMJJpc0rZCGarSVNW"/>
    <w:docVar w:name="Encrypted_DocHeader" w:val="CMTcbZGR7D0qGho1NO3Cwq4i8YzcBwR01lD+nbd17cg="/>
    <w:docVar w:name="Encrypted_DocumentChangeThisVar" w:val="Go1BF8BBsJqqGsR1izlsvQ=="/>
    <w:docVar w:name="IntegrationType" w:val="StandAlone"/>
  </w:docVars>
  <w:rsids>
    <w:rsidRoot w:val="00AC2427"/>
    <w:rsid w:val="000028E3"/>
    <w:rsid w:val="0000562F"/>
    <w:rsid w:val="00014A0A"/>
    <w:rsid w:val="00020C65"/>
    <w:rsid w:val="00020FFA"/>
    <w:rsid w:val="0002263B"/>
    <w:rsid w:val="00023B08"/>
    <w:rsid w:val="00023F51"/>
    <w:rsid w:val="00027E13"/>
    <w:rsid w:val="00027ED2"/>
    <w:rsid w:val="00030FBC"/>
    <w:rsid w:val="00031377"/>
    <w:rsid w:val="00033564"/>
    <w:rsid w:val="00035465"/>
    <w:rsid w:val="00036666"/>
    <w:rsid w:val="00040F0C"/>
    <w:rsid w:val="00047BC7"/>
    <w:rsid w:val="000528F8"/>
    <w:rsid w:val="00053DF0"/>
    <w:rsid w:val="00080703"/>
    <w:rsid w:val="00084FB3"/>
    <w:rsid w:val="00094916"/>
    <w:rsid w:val="000A06BE"/>
    <w:rsid w:val="000A0A49"/>
    <w:rsid w:val="000A29F5"/>
    <w:rsid w:val="000A70B5"/>
    <w:rsid w:val="000B64CE"/>
    <w:rsid w:val="000C0D3B"/>
    <w:rsid w:val="000C0E51"/>
    <w:rsid w:val="000C212F"/>
    <w:rsid w:val="000C3C99"/>
    <w:rsid w:val="000C565C"/>
    <w:rsid w:val="000C5D00"/>
    <w:rsid w:val="000C7EEE"/>
    <w:rsid w:val="000D115A"/>
    <w:rsid w:val="000D61C6"/>
    <w:rsid w:val="000D653B"/>
    <w:rsid w:val="000E1E10"/>
    <w:rsid w:val="000E4BB4"/>
    <w:rsid w:val="000E7A44"/>
    <w:rsid w:val="00100301"/>
    <w:rsid w:val="001018AE"/>
    <w:rsid w:val="00102B6D"/>
    <w:rsid w:val="0010330E"/>
    <w:rsid w:val="001047C1"/>
    <w:rsid w:val="0011140F"/>
    <w:rsid w:val="00111B40"/>
    <w:rsid w:val="001131B6"/>
    <w:rsid w:val="00116CB1"/>
    <w:rsid w:val="00122947"/>
    <w:rsid w:val="00127F2E"/>
    <w:rsid w:val="00132880"/>
    <w:rsid w:val="00144224"/>
    <w:rsid w:val="00162522"/>
    <w:rsid w:val="001631FE"/>
    <w:rsid w:val="00167489"/>
    <w:rsid w:val="00170738"/>
    <w:rsid w:val="001742BC"/>
    <w:rsid w:val="001805D9"/>
    <w:rsid w:val="00182C18"/>
    <w:rsid w:val="00182F20"/>
    <w:rsid w:val="001940DA"/>
    <w:rsid w:val="00196E62"/>
    <w:rsid w:val="00197BA9"/>
    <w:rsid w:val="001A0E9F"/>
    <w:rsid w:val="001A1C43"/>
    <w:rsid w:val="001A55F0"/>
    <w:rsid w:val="001B1738"/>
    <w:rsid w:val="001B2048"/>
    <w:rsid w:val="001C3332"/>
    <w:rsid w:val="001C752F"/>
    <w:rsid w:val="001D5C52"/>
    <w:rsid w:val="001E0364"/>
    <w:rsid w:val="001E0D6E"/>
    <w:rsid w:val="001E649A"/>
    <w:rsid w:val="001E7D6A"/>
    <w:rsid w:val="001F2CC6"/>
    <w:rsid w:val="002007EF"/>
    <w:rsid w:val="002038F3"/>
    <w:rsid w:val="0020570E"/>
    <w:rsid w:val="0020724F"/>
    <w:rsid w:val="0021141D"/>
    <w:rsid w:val="00211D7D"/>
    <w:rsid w:val="00213029"/>
    <w:rsid w:val="00216319"/>
    <w:rsid w:val="00224BB4"/>
    <w:rsid w:val="0022647C"/>
    <w:rsid w:val="00226B33"/>
    <w:rsid w:val="0023106F"/>
    <w:rsid w:val="00237F50"/>
    <w:rsid w:val="00242B2A"/>
    <w:rsid w:val="0024312A"/>
    <w:rsid w:val="0024364D"/>
    <w:rsid w:val="00247022"/>
    <w:rsid w:val="00247FD8"/>
    <w:rsid w:val="00251AC1"/>
    <w:rsid w:val="00251E29"/>
    <w:rsid w:val="00255FFA"/>
    <w:rsid w:val="002611B4"/>
    <w:rsid w:val="002672B5"/>
    <w:rsid w:val="0027054A"/>
    <w:rsid w:val="00272246"/>
    <w:rsid w:val="00274BD7"/>
    <w:rsid w:val="002801DC"/>
    <w:rsid w:val="00286860"/>
    <w:rsid w:val="00286C88"/>
    <w:rsid w:val="00287F78"/>
    <w:rsid w:val="00291C7F"/>
    <w:rsid w:val="00291FD1"/>
    <w:rsid w:val="00292FB4"/>
    <w:rsid w:val="00293628"/>
    <w:rsid w:val="00293D73"/>
    <w:rsid w:val="002A0404"/>
    <w:rsid w:val="002A25A5"/>
    <w:rsid w:val="002B099A"/>
    <w:rsid w:val="002B34F7"/>
    <w:rsid w:val="002B5410"/>
    <w:rsid w:val="002B7552"/>
    <w:rsid w:val="002C14DA"/>
    <w:rsid w:val="002C551B"/>
    <w:rsid w:val="002D0324"/>
    <w:rsid w:val="002F28E1"/>
    <w:rsid w:val="002F3FCE"/>
    <w:rsid w:val="002F51E4"/>
    <w:rsid w:val="002F6407"/>
    <w:rsid w:val="00310257"/>
    <w:rsid w:val="0031506F"/>
    <w:rsid w:val="0032719C"/>
    <w:rsid w:val="00332004"/>
    <w:rsid w:val="003343ED"/>
    <w:rsid w:val="00335C49"/>
    <w:rsid w:val="003366CE"/>
    <w:rsid w:val="00340E62"/>
    <w:rsid w:val="003453B9"/>
    <w:rsid w:val="00352F40"/>
    <w:rsid w:val="003626C4"/>
    <w:rsid w:val="00373423"/>
    <w:rsid w:val="0037441F"/>
    <w:rsid w:val="0038026C"/>
    <w:rsid w:val="00382550"/>
    <w:rsid w:val="00382E48"/>
    <w:rsid w:val="00383D23"/>
    <w:rsid w:val="00393377"/>
    <w:rsid w:val="00397E5F"/>
    <w:rsid w:val="003A4DBD"/>
    <w:rsid w:val="003A675D"/>
    <w:rsid w:val="003B0EDE"/>
    <w:rsid w:val="003B48C5"/>
    <w:rsid w:val="003B7031"/>
    <w:rsid w:val="003C05B9"/>
    <w:rsid w:val="003C59AA"/>
    <w:rsid w:val="003D3D64"/>
    <w:rsid w:val="003D4A8C"/>
    <w:rsid w:val="003D5D39"/>
    <w:rsid w:val="003E0167"/>
    <w:rsid w:val="003E2B3C"/>
    <w:rsid w:val="003F2027"/>
    <w:rsid w:val="003F715A"/>
    <w:rsid w:val="0040143E"/>
    <w:rsid w:val="00401B80"/>
    <w:rsid w:val="00410AEE"/>
    <w:rsid w:val="00411EF9"/>
    <w:rsid w:val="004127DF"/>
    <w:rsid w:val="004128C2"/>
    <w:rsid w:val="00414158"/>
    <w:rsid w:val="00417B19"/>
    <w:rsid w:val="0042168B"/>
    <w:rsid w:val="00443032"/>
    <w:rsid w:val="0044777A"/>
    <w:rsid w:val="00450FEF"/>
    <w:rsid w:val="00451B58"/>
    <w:rsid w:val="00453D00"/>
    <w:rsid w:val="00457052"/>
    <w:rsid w:val="004604BD"/>
    <w:rsid w:val="00472C9F"/>
    <w:rsid w:val="00474C04"/>
    <w:rsid w:val="00490769"/>
    <w:rsid w:val="00493743"/>
    <w:rsid w:val="00495ED9"/>
    <w:rsid w:val="00496746"/>
    <w:rsid w:val="00496DDF"/>
    <w:rsid w:val="004B3F5E"/>
    <w:rsid w:val="004B4B11"/>
    <w:rsid w:val="004C2138"/>
    <w:rsid w:val="004C4ED6"/>
    <w:rsid w:val="004D48EE"/>
    <w:rsid w:val="004E2842"/>
    <w:rsid w:val="004E5DBD"/>
    <w:rsid w:val="004E6AAF"/>
    <w:rsid w:val="004F676B"/>
    <w:rsid w:val="005014E0"/>
    <w:rsid w:val="00511423"/>
    <w:rsid w:val="00514BF3"/>
    <w:rsid w:val="005157FA"/>
    <w:rsid w:val="0051714E"/>
    <w:rsid w:val="0052233D"/>
    <w:rsid w:val="005236BD"/>
    <w:rsid w:val="00527635"/>
    <w:rsid w:val="00531AEA"/>
    <w:rsid w:val="00531AF1"/>
    <w:rsid w:val="00542EB2"/>
    <w:rsid w:val="0054422C"/>
    <w:rsid w:val="00546990"/>
    <w:rsid w:val="00547616"/>
    <w:rsid w:val="0055628A"/>
    <w:rsid w:val="005624D9"/>
    <w:rsid w:val="00573895"/>
    <w:rsid w:val="00573EEC"/>
    <w:rsid w:val="005744E7"/>
    <w:rsid w:val="005745E0"/>
    <w:rsid w:val="0058356B"/>
    <w:rsid w:val="00586CAB"/>
    <w:rsid w:val="005B6F31"/>
    <w:rsid w:val="005C2724"/>
    <w:rsid w:val="005C4840"/>
    <w:rsid w:val="005D0003"/>
    <w:rsid w:val="005D0E60"/>
    <w:rsid w:val="005D4994"/>
    <w:rsid w:val="005D7E74"/>
    <w:rsid w:val="005E1A69"/>
    <w:rsid w:val="005E7742"/>
    <w:rsid w:val="005F4EE2"/>
    <w:rsid w:val="005F65B8"/>
    <w:rsid w:val="00602E62"/>
    <w:rsid w:val="00617625"/>
    <w:rsid w:val="00627307"/>
    <w:rsid w:val="006322BD"/>
    <w:rsid w:val="00636B85"/>
    <w:rsid w:val="00642D62"/>
    <w:rsid w:val="00656F05"/>
    <w:rsid w:val="00660155"/>
    <w:rsid w:val="006620A4"/>
    <w:rsid w:val="006664D9"/>
    <w:rsid w:val="00666516"/>
    <w:rsid w:val="00670E2A"/>
    <w:rsid w:val="00671707"/>
    <w:rsid w:val="00673934"/>
    <w:rsid w:val="00675E78"/>
    <w:rsid w:val="00681FED"/>
    <w:rsid w:val="00683086"/>
    <w:rsid w:val="006837BD"/>
    <w:rsid w:val="00683B24"/>
    <w:rsid w:val="006938ED"/>
    <w:rsid w:val="006A409C"/>
    <w:rsid w:val="006B123F"/>
    <w:rsid w:val="006B402E"/>
    <w:rsid w:val="006B688F"/>
    <w:rsid w:val="006C38ED"/>
    <w:rsid w:val="006C4BE7"/>
    <w:rsid w:val="006D15B4"/>
    <w:rsid w:val="006D2781"/>
    <w:rsid w:val="006D3FF5"/>
    <w:rsid w:val="006D4B69"/>
    <w:rsid w:val="006E3034"/>
    <w:rsid w:val="006E5350"/>
    <w:rsid w:val="006E6CCA"/>
    <w:rsid w:val="006F37C6"/>
    <w:rsid w:val="006F7993"/>
    <w:rsid w:val="007025B8"/>
    <w:rsid w:val="007116B1"/>
    <w:rsid w:val="00711E3F"/>
    <w:rsid w:val="00724EBD"/>
    <w:rsid w:val="00730F03"/>
    <w:rsid w:val="007353B9"/>
    <w:rsid w:val="00735784"/>
    <w:rsid w:val="00741A95"/>
    <w:rsid w:val="00742178"/>
    <w:rsid w:val="00742180"/>
    <w:rsid w:val="0074316F"/>
    <w:rsid w:val="00750A92"/>
    <w:rsid w:val="00751981"/>
    <w:rsid w:val="0075668F"/>
    <w:rsid w:val="00757889"/>
    <w:rsid w:val="00772847"/>
    <w:rsid w:val="007776EF"/>
    <w:rsid w:val="00792C3E"/>
    <w:rsid w:val="007949F4"/>
    <w:rsid w:val="0079604F"/>
    <w:rsid w:val="0079708D"/>
    <w:rsid w:val="007A0EB8"/>
    <w:rsid w:val="007A4C0B"/>
    <w:rsid w:val="007A51B0"/>
    <w:rsid w:val="007A5F49"/>
    <w:rsid w:val="007B0CF0"/>
    <w:rsid w:val="007B75A7"/>
    <w:rsid w:val="007C7E7A"/>
    <w:rsid w:val="007D1AD7"/>
    <w:rsid w:val="007D3337"/>
    <w:rsid w:val="007D51B3"/>
    <w:rsid w:val="007D6808"/>
    <w:rsid w:val="007D707C"/>
    <w:rsid w:val="007D78E1"/>
    <w:rsid w:val="007E1890"/>
    <w:rsid w:val="007E701F"/>
    <w:rsid w:val="007E71DF"/>
    <w:rsid w:val="007E7651"/>
    <w:rsid w:val="007F1419"/>
    <w:rsid w:val="0080121A"/>
    <w:rsid w:val="0080208C"/>
    <w:rsid w:val="00814653"/>
    <w:rsid w:val="00815181"/>
    <w:rsid w:val="00823698"/>
    <w:rsid w:val="00823884"/>
    <w:rsid w:val="008374A6"/>
    <w:rsid w:val="00840F36"/>
    <w:rsid w:val="008446D4"/>
    <w:rsid w:val="00845A45"/>
    <w:rsid w:val="00847F46"/>
    <w:rsid w:val="00852DA2"/>
    <w:rsid w:val="00853117"/>
    <w:rsid w:val="00854824"/>
    <w:rsid w:val="00860D08"/>
    <w:rsid w:val="00861B86"/>
    <w:rsid w:val="00867067"/>
    <w:rsid w:val="00867FA7"/>
    <w:rsid w:val="00870374"/>
    <w:rsid w:val="008706CF"/>
    <w:rsid w:val="008844DB"/>
    <w:rsid w:val="008874A9"/>
    <w:rsid w:val="00890E4F"/>
    <w:rsid w:val="0089227A"/>
    <w:rsid w:val="00893AED"/>
    <w:rsid w:val="00893D9C"/>
    <w:rsid w:val="00897ABD"/>
    <w:rsid w:val="008A353C"/>
    <w:rsid w:val="008B07F5"/>
    <w:rsid w:val="008B2178"/>
    <w:rsid w:val="008B3B17"/>
    <w:rsid w:val="008C1F7C"/>
    <w:rsid w:val="008C5D5A"/>
    <w:rsid w:val="008C6D54"/>
    <w:rsid w:val="008C6E83"/>
    <w:rsid w:val="008C7550"/>
    <w:rsid w:val="008D7FAB"/>
    <w:rsid w:val="008E65AE"/>
    <w:rsid w:val="008F180C"/>
    <w:rsid w:val="008F3609"/>
    <w:rsid w:val="00901620"/>
    <w:rsid w:val="00911439"/>
    <w:rsid w:val="00915DA3"/>
    <w:rsid w:val="00927BDF"/>
    <w:rsid w:val="00940234"/>
    <w:rsid w:val="00940415"/>
    <w:rsid w:val="0094374D"/>
    <w:rsid w:val="00956A0F"/>
    <w:rsid w:val="00957C13"/>
    <w:rsid w:val="00962F60"/>
    <w:rsid w:val="00987C45"/>
    <w:rsid w:val="00995181"/>
    <w:rsid w:val="009A2FA0"/>
    <w:rsid w:val="009A51CB"/>
    <w:rsid w:val="009B0B7F"/>
    <w:rsid w:val="009B74AD"/>
    <w:rsid w:val="009B7E8D"/>
    <w:rsid w:val="009C6A0A"/>
    <w:rsid w:val="009D4AFE"/>
    <w:rsid w:val="009D5A62"/>
    <w:rsid w:val="009D71AD"/>
    <w:rsid w:val="009E0D52"/>
    <w:rsid w:val="009E45E7"/>
    <w:rsid w:val="009E4650"/>
    <w:rsid w:val="009E72D3"/>
    <w:rsid w:val="009F29DA"/>
    <w:rsid w:val="009F30A9"/>
    <w:rsid w:val="009F740E"/>
    <w:rsid w:val="00A015C0"/>
    <w:rsid w:val="00A02559"/>
    <w:rsid w:val="00A04910"/>
    <w:rsid w:val="00A11A57"/>
    <w:rsid w:val="00A12AE1"/>
    <w:rsid w:val="00A13DFB"/>
    <w:rsid w:val="00A14C21"/>
    <w:rsid w:val="00A16400"/>
    <w:rsid w:val="00A202D6"/>
    <w:rsid w:val="00A3455D"/>
    <w:rsid w:val="00A3709C"/>
    <w:rsid w:val="00A458E6"/>
    <w:rsid w:val="00A46D20"/>
    <w:rsid w:val="00A60B26"/>
    <w:rsid w:val="00A641C2"/>
    <w:rsid w:val="00A663A7"/>
    <w:rsid w:val="00A6701C"/>
    <w:rsid w:val="00A70A3D"/>
    <w:rsid w:val="00A7317F"/>
    <w:rsid w:val="00A7343B"/>
    <w:rsid w:val="00A80713"/>
    <w:rsid w:val="00A80E61"/>
    <w:rsid w:val="00A823C9"/>
    <w:rsid w:val="00A84958"/>
    <w:rsid w:val="00A929A6"/>
    <w:rsid w:val="00A93855"/>
    <w:rsid w:val="00AA2639"/>
    <w:rsid w:val="00AA4978"/>
    <w:rsid w:val="00AA7FC5"/>
    <w:rsid w:val="00AB0A0E"/>
    <w:rsid w:val="00AB62B0"/>
    <w:rsid w:val="00AB6EFD"/>
    <w:rsid w:val="00AC2427"/>
    <w:rsid w:val="00AC3158"/>
    <w:rsid w:val="00AD2101"/>
    <w:rsid w:val="00AD4F94"/>
    <w:rsid w:val="00AE39AD"/>
    <w:rsid w:val="00AE5606"/>
    <w:rsid w:val="00AF1168"/>
    <w:rsid w:val="00AF7275"/>
    <w:rsid w:val="00B057D6"/>
    <w:rsid w:val="00B1156A"/>
    <w:rsid w:val="00B12BF4"/>
    <w:rsid w:val="00B14B92"/>
    <w:rsid w:val="00B20EC2"/>
    <w:rsid w:val="00B26380"/>
    <w:rsid w:val="00B31A7D"/>
    <w:rsid w:val="00B3305D"/>
    <w:rsid w:val="00B413B2"/>
    <w:rsid w:val="00B41FAC"/>
    <w:rsid w:val="00B42E82"/>
    <w:rsid w:val="00B434F7"/>
    <w:rsid w:val="00B51FE6"/>
    <w:rsid w:val="00B52BBA"/>
    <w:rsid w:val="00B633F0"/>
    <w:rsid w:val="00B64E00"/>
    <w:rsid w:val="00B74A35"/>
    <w:rsid w:val="00B75346"/>
    <w:rsid w:val="00B84831"/>
    <w:rsid w:val="00BA155F"/>
    <w:rsid w:val="00BA2530"/>
    <w:rsid w:val="00BA4313"/>
    <w:rsid w:val="00BB31B7"/>
    <w:rsid w:val="00BB3523"/>
    <w:rsid w:val="00BC3371"/>
    <w:rsid w:val="00BC43BE"/>
    <w:rsid w:val="00BC4712"/>
    <w:rsid w:val="00BC5029"/>
    <w:rsid w:val="00BC6DBF"/>
    <w:rsid w:val="00BC73A2"/>
    <w:rsid w:val="00BC7669"/>
    <w:rsid w:val="00BD05AC"/>
    <w:rsid w:val="00BD2FBA"/>
    <w:rsid w:val="00BD5E81"/>
    <w:rsid w:val="00BE142E"/>
    <w:rsid w:val="00BE34A1"/>
    <w:rsid w:val="00BE5CDC"/>
    <w:rsid w:val="00BF27FE"/>
    <w:rsid w:val="00BF755E"/>
    <w:rsid w:val="00BF7E68"/>
    <w:rsid w:val="00C0037C"/>
    <w:rsid w:val="00C04551"/>
    <w:rsid w:val="00C1135C"/>
    <w:rsid w:val="00C117C1"/>
    <w:rsid w:val="00C11D5F"/>
    <w:rsid w:val="00C1574B"/>
    <w:rsid w:val="00C15B29"/>
    <w:rsid w:val="00C211A8"/>
    <w:rsid w:val="00C21A50"/>
    <w:rsid w:val="00C371CF"/>
    <w:rsid w:val="00C40373"/>
    <w:rsid w:val="00C412B3"/>
    <w:rsid w:val="00C4335E"/>
    <w:rsid w:val="00C44442"/>
    <w:rsid w:val="00C51DB5"/>
    <w:rsid w:val="00C546F2"/>
    <w:rsid w:val="00C548CA"/>
    <w:rsid w:val="00C60188"/>
    <w:rsid w:val="00C66316"/>
    <w:rsid w:val="00C718D4"/>
    <w:rsid w:val="00C73429"/>
    <w:rsid w:val="00C75A4D"/>
    <w:rsid w:val="00C80652"/>
    <w:rsid w:val="00C84BA1"/>
    <w:rsid w:val="00C8639D"/>
    <w:rsid w:val="00C86E34"/>
    <w:rsid w:val="00C960A4"/>
    <w:rsid w:val="00C967C1"/>
    <w:rsid w:val="00CA23B0"/>
    <w:rsid w:val="00CB0578"/>
    <w:rsid w:val="00CB12C9"/>
    <w:rsid w:val="00CB4D4C"/>
    <w:rsid w:val="00CB7971"/>
    <w:rsid w:val="00CC1F9F"/>
    <w:rsid w:val="00CC613E"/>
    <w:rsid w:val="00CC79DC"/>
    <w:rsid w:val="00CC7FA5"/>
    <w:rsid w:val="00CD3976"/>
    <w:rsid w:val="00CD47D9"/>
    <w:rsid w:val="00CD4A42"/>
    <w:rsid w:val="00CD6110"/>
    <w:rsid w:val="00CD612E"/>
    <w:rsid w:val="00CE16CE"/>
    <w:rsid w:val="00CE7142"/>
    <w:rsid w:val="00CF1BE3"/>
    <w:rsid w:val="00CF1F46"/>
    <w:rsid w:val="00CF5F41"/>
    <w:rsid w:val="00CF791B"/>
    <w:rsid w:val="00D00638"/>
    <w:rsid w:val="00D01345"/>
    <w:rsid w:val="00D033F2"/>
    <w:rsid w:val="00D05E1B"/>
    <w:rsid w:val="00D20371"/>
    <w:rsid w:val="00D2165B"/>
    <w:rsid w:val="00D23A1D"/>
    <w:rsid w:val="00D3295B"/>
    <w:rsid w:val="00D402FC"/>
    <w:rsid w:val="00D432D2"/>
    <w:rsid w:val="00D43841"/>
    <w:rsid w:val="00D45CAA"/>
    <w:rsid w:val="00D50902"/>
    <w:rsid w:val="00D54556"/>
    <w:rsid w:val="00D57803"/>
    <w:rsid w:val="00D61AFD"/>
    <w:rsid w:val="00D639DC"/>
    <w:rsid w:val="00D675F5"/>
    <w:rsid w:val="00D67655"/>
    <w:rsid w:val="00D752BE"/>
    <w:rsid w:val="00D75B9C"/>
    <w:rsid w:val="00D75D35"/>
    <w:rsid w:val="00D91F3C"/>
    <w:rsid w:val="00DA40CD"/>
    <w:rsid w:val="00DB110C"/>
    <w:rsid w:val="00DB5158"/>
    <w:rsid w:val="00DB52C5"/>
    <w:rsid w:val="00DB5760"/>
    <w:rsid w:val="00DD528C"/>
    <w:rsid w:val="00DF38C7"/>
    <w:rsid w:val="00DF4BD1"/>
    <w:rsid w:val="00E011C7"/>
    <w:rsid w:val="00E01AD8"/>
    <w:rsid w:val="00E05D8B"/>
    <w:rsid w:val="00E170CD"/>
    <w:rsid w:val="00E206E6"/>
    <w:rsid w:val="00E20F1A"/>
    <w:rsid w:val="00E217A4"/>
    <w:rsid w:val="00E26FCA"/>
    <w:rsid w:val="00E2758E"/>
    <w:rsid w:val="00E343EE"/>
    <w:rsid w:val="00E3464C"/>
    <w:rsid w:val="00E37164"/>
    <w:rsid w:val="00E376AA"/>
    <w:rsid w:val="00E45180"/>
    <w:rsid w:val="00E55974"/>
    <w:rsid w:val="00E629F0"/>
    <w:rsid w:val="00E67FDF"/>
    <w:rsid w:val="00E77668"/>
    <w:rsid w:val="00E91C80"/>
    <w:rsid w:val="00E93AEB"/>
    <w:rsid w:val="00E93DCC"/>
    <w:rsid w:val="00E970D7"/>
    <w:rsid w:val="00E97DB7"/>
    <w:rsid w:val="00EA0E7A"/>
    <w:rsid w:val="00EA25C3"/>
    <w:rsid w:val="00EA3BFE"/>
    <w:rsid w:val="00EA6F7A"/>
    <w:rsid w:val="00EB3F3A"/>
    <w:rsid w:val="00EB7048"/>
    <w:rsid w:val="00EC047C"/>
    <w:rsid w:val="00EC5759"/>
    <w:rsid w:val="00EC7979"/>
    <w:rsid w:val="00EC7E98"/>
    <w:rsid w:val="00ED2ECF"/>
    <w:rsid w:val="00EE0D70"/>
    <w:rsid w:val="00EE4FBC"/>
    <w:rsid w:val="00EE6215"/>
    <w:rsid w:val="00F01536"/>
    <w:rsid w:val="00F02F30"/>
    <w:rsid w:val="00F0569C"/>
    <w:rsid w:val="00F07DBF"/>
    <w:rsid w:val="00F1047D"/>
    <w:rsid w:val="00F11307"/>
    <w:rsid w:val="00F15084"/>
    <w:rsid w:val="00F153A3"/>
    <w:rsid w:val="00F23783"/>
    <w:rsid w:val="00F24A97"/>
    <w:rsid w:val="00F25A85"/>
    <w:rsid w:val="00F35A44"/>
    <w:rsid w:val="00F4771A"/>
    <w:rsid w:val="00F53254"/>
    <w:rsid w:val="00F53DFC"/>
    <w:rsid w:val="00F57699"/>
    <w:rsid w:val="00F63C19"/>
    <w:rsid w:val="00F65596"/>
    <w:rsid w:val="00F6742F"/>
    <w:rsid w:val="00F67D16"/>
    <w:rsid w:val="00F7381A"/>
    <w:rsid w:val="00F75019"/>
    <w:rsid w:val="00F814DE"/>
    <w:rsid w:val="00F8275A"/>
    <w:rsid w:val="00F83D93"/>
    <w:rsid w:val="00F87496"/>
    <w:rsid w:val="00F97A87"/>
    <w:rsid w:val="00F97FB7"/>
    <w:rsid w:val="00FA0AB8"/>
    <w:rsid w:val="00FA569A"/>
    <w:rsid w:val="00FB087F"/>
    <w:rsid w:val="00FB7137"/>
    <w:rsid w:val="00FC0324"/>
    <w:rsid w:val="00FC7432"/>
    <w:rsid w:val="00FD2A96"/>
    <w:rsid w:val="00FD6667"/>
    <w:rsid w:val="00FD69DD"/>
    <w:rsid w:val="00FF5E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1311]"/>
    </o:shapedefaults>
    <o:shapelayout v:ext="edit">
      <o:idmap v:ext="edit" data="1"/>
    </o:shapelayout>
  </w:shapeDefaults>
  <w:decimalSymbol w:val=","/>
  <w:listSeparator w:val=";"/>
  <w14:docId w14:val="6883F909"/>
  <w15:docId w15:val="{2BCF912A-0F29-46D8-9985-32F8E619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003"/>
    <w:pPr>
      <w:spacing w:before="120" w:after="0" w:line="260" w:lineRule="atLeast"/>
      <w:contextualSpacing/>
    </w:pPr>
    <w:rPr>
      <w:rFonts w:ascii="Raleway" w:hAnsi="Raleway"/>
      <w:sz w:val="18"/>
    </w:rPr>
  </w:style>
  <w:style w:type="paragraph" w:styleId="Overskrift1">
    <w:name w:val="heading 1"/>
    <w:basedOn w:val="SideTitelFed"/>
    <w:next w:val="Normal"/>
    <w:link w:val="Overskrift1Tegn"/>
    <w:uiPriority w:val="9"/>
    <w:qFormat/>
    <w:rsid w:val="008F180C"/>
    <w:pPr>
      <w:spacing w:before="320"/>
      <w:outlineLvl w:val="0"/>
    </w:pPr>
  </w:style>
  <w:style w:type="paragraph" w:styleId="Overskrift2">
    <w:name w:val="heading 2"/>
    <w:next w:val="Normal"/>
    <w:link w:val="Overskrift2Tegn"/>
    <w:uiPriority w:val="9"/>
    <w:unhideWhenUsed/>
    <w:qFormat/>
    <w:rsid w:val="00F83D93"/>
    <w:pPr>
      <w:spacing w:before="240"/>
      <w:outlineLvl w:val="1"/>
    </w:pPr>
    <w:rPr>
      <w:rFonts w:ascii="Raleway" w:eastAsiaTheme="majorEastAsia" w:hAnsi="Raleway" w:cstheme="majorBidi"/>
      <w:b/>
      <w:bCs/>
      <w:sz w:val="26"/>
      <w:szCs w:val="28"/>
    </w:rPr>
  </w:style>
  <w:style w:type="paragraph" w:styleId="Overskrift3">
    <w:name w:val="heading 3"/>
    <w:basedOn w:val="Normal"/>
    <w:next w:val="Normal"/>
    <w:link w:val="Overskrift3Tegn"/>
    <w:uiPriority w:val="9"/>
    <w:unhideWhenUsed/>
    <w:qFormat/>
    <w:rsid w:val="00F83D93"/>
    <w:pPr>
      <w:keepNext/>
      <w:keepLines/>
      <w:spacing w:after="240"/>
      <w:outlineLvl w:val="2"/>
    </w:pPr>
    <w:rPr>
      <w:rFonts w:eastAsiaTheme="majorEastAsia" w:cstheme="majorBidi"/>
      <w:b/>
      <w:sz w:val="22"/>
      <w:szCs w:val="24"/>
    </w:rPr>
  </w:style>
  <w:style w:type="paragraph" w:styleId="Overskrift4">
    <w:name w:val="heading 4"/>
    <w:basedOn w:val="Normal"/>
    <w:next w:val="Normal"/>
    <w:link w:val="Overskrift4Tegn"/>
    <w:uiPriority w:val="9"/>
    <w:semiHidden/>
    <w:unhideWhenUsed/>
    <w:qFormat/>
    <w:rsid w:val="00F83D93"/>
    <w:pPr>
      <w:keepNext/>
      <w:keepLines/>
      <w:spacing w:before="40"/>
      <w:outlineLvl w:val="3"/>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8F180C"/>
    <w:rPr>
      <w:rFonts w:ascii="Raleway" w:hAnsi="Raleway"/>
      <w:b/>
      <w:sz w:val="60"/>
      <w:szCs w:val="60"/>
    </w:rPr>
  </w:style>
  <w:style w:type="character" w:styleId="Kommentarhenvisning">
    <w:name w:val="annotation reference"/>
    <w:basedOn w:val="Standardskrifttypeiafsnit"/>
    <w:uiPriority w:val="99"/>
    <w:semiHidden/>
    <w:unhideWhenUsed/>
    <w:rsid w:val="00C1135C"/>
    <w:rPr>
      <w:sz w:val="16"/>
      <w:szCs w:val="16"/>
    </w:rPr>
  </w:style>
  <w:style w:type="character" w:customStyle="1" w:styleId="Overskrift2Tegn">
    <w:name w:val="Overskrift 2 Tegn"/>
    <w:basedOn w:val="Standardskrifttypeiafsnit"/>
    <w:link w:val="Overskrift2"/>
    <w:uiPriority w:val="9"/>
    <w:rsid w:val="00F83D93"/>
    <w:rPr>
      <w:rFonts w:ascii="Raleway" w:eastAsiaTheme="majorEastAsia" w:hAnsi="Raleway" w:cstheme="majorBidi"/>
      <w:b/>
      <w:bCs/>
      <w:sz w:val="26"/>
      <w:szCs w:val="28"/>
    </w:rPr>
  </w:style>
  <w:style w:type="paragraph" w:styleId="Kommentartekst">
    <w:name w:val="annotation text"/>
    <w:basedOn w:val="Normal"/>
    <w:link w:val="KommentartekstTegn"/>
    <w:uiPriority w:val="99"/>
    <w:semiHidden/>
    <w:unhideWhenUsed/>
    <w:rsid w:val="00C1135C"/>
    <w:pPr>
      <w:spacing w:line="240" w:lineRule="auto"/>
    </w:pPr>
    <w:rPr>
      <w:szCs w:val="20"/>
    </w:rPr>
  </w:style>
  <w:style w:type="character" w:customStyle="1" w:styleId="KommentartekstTegn">
    <w:name w:val="Kommentartekst Tegn"/>
    <w:basedOn w:val="Standardskrifttypeiafsnit"/>
    <w:link w:val="Kommentartekst"/>
    <w:uiPriority w:val="99"/>
    <w:semiHidden/>
    <w:rsid w:val="00C1135C"/>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C1135C"/>
    <w:rPr>
      <w:b/>
      <w:bCs/>
    </w:rPr>
  </w:style>
  <w:style w:type="character" w:customStyle="1" w:styleId="KommentaremneTegn">
    <w:name w:val="Kommentaremne Tegn"/>
    <w:basedOn w:val="KommentartekstTegn"/>
    <w:link w:val="Kommentaremne"/>
    <w:uiPriority w:val="99"/>
    <w:semiHidden/>
    <w:rsid w:val="00C1135C"/>
    <w:rPr>
      <w:rFonts w:ascii="Georgia" w:hAnsi="Georgia"/>
      <w:b/>
      <w:bCs/>
      <w:sz w:val="20"/>
      <w:szCs w:val="20"/>
    </w:rPr>
  </w:style>
  <w:style w:type="paragraph" w:customStyle="1" w:styleId="MvhLedetekst">
    <w:name w:val="MvhLedetekst"/>
    <w:basedOn w:val="Normal"/>
    <w:rsid w:val="00293D73"/>
    <w:pPr>
      <w:spacing w:before="240" w:after="480"/>
    </w:pPr>
  </w:style>
  <w:style w:type="paragraph" w:customStyle="1" w:styleId="Kolofon">
    <w:name w:val="Kolofon"/>
    <w:basedOn w:val="Normal"/>
    <w:rsid w:val="006837BD"/>
    <w:pPr>
      <w:tabs>
        <w:tab w:val="left" w:pos="567"/>
      </w:tabs>
      <w:spacing w:line="200" w:lineRule="atLeast"/>
    </w:pPr>
    <w:rPr>
      <w:sz w:val="14"/>
    </w:rPr>
  </w:style>
  <w:style w:type="paragraph" w:customStyle="1" w:styleId="Sidenummerering">
    <w:name w:val="Sidenummerering"/>
    <w:rsid w:val="00F67D16"/>
    <w:pPr>
      <w:jc w:val="center"/>
    </w:pPr>
    <w:rPr>
      <w:rFonts w:ascii="Raleway" w:hAnsi="Raleway"/>
      <w:sz w:val="16"/>
    </w:rPr>
  </w:style>
  <w:style w:type="paragraph" w:customStyle="1" w:styleId="Datalinje">
    <w:name w:val="Datalinje"/>
    <w:basedOn w:val="Normal"/>
    <w:rsid w:val="00861B86"/>
    <w:pPr>
      <w:spacing w:line="200" w:lineRule="atLeast"/>
    </w:pPr>
    <w:rPr>
      <w:sz w:val="14"/>
    </w:rPr>
  </w:style>
  <w:style w:type="paragraph" w:customStyle="1" w:styleId="DokumentType">
    <w:name w:val="DokumentType"/>
    <w:basedOn w:val="Normal"/>
    <w:rsid w:val="000028E3"/>
    <w:rPr>
      <w:b/>
      <w:caps/>
      <w:color w:val="FFFFFF"/>
      <w:sz w:val="20"/>
    </w:rPr>
  </w:style>
  <w:style w:type="paragraph" w:customStyle="1" w:styleId="ForsideRubrik">
    <w:name w:val="ForsideRubrik"/>
    <w:basedOn w:val="DokumentType"/>
    <w:rsid w:val="00474C04"/>
    <w:rPr>
      <w:b w:val="0"/>
      <w:caps w:val="0"/>
      <w:sz w:val="31"/>
    </w:rPr>
  </w:style>
  <w:style w:type="paragraph" w:styleId="Titel">
    <w:name w:val="Title"/>
    <w:basedOn w:val="Normal"/>
    <w:next w:val="Normal"/>
    <w:link w:val="TitelTegn"/>
    <w:uiPriority w:val="10"/>
    <w:rsid w:val="004C4ED6"/>
    <w:pPr>
      <w:spacing w:line="204" w:lineRule="auto"/>
      <w:outlineLvl w:val="0"/>
    </w:pPr>
    <w:rPr>
      <w:rFonts w:eastAsiaTheme="majorEastAsia" w:cstheme="majorBidi"/>
      <w:b/>
      <w:color w:val="FFFFFF"/>
      <w:spacing w:val="20"/>
      <w:sz w:val="110"/>
      <w:szCs w:val="56"/>
    </w:rPr>
  </w:style>
  <w:style w:type="character" w:customStyle="1" w:styleId="TitelTegn">
    <w:name w:val="Titel Tegn"/>
    <w:basedOn w:val="Standardskrifttypeiafsnit"/>
    <w:link w:val="Titel"/>
    <w:uiPriority w:val="10"/>
    <w:rsid w:val="004C4ED6"/>
    <w:rPr>
      <w:rFonts w:ascii="Raleway" w:eastAsiaTheme="majorEastAsia" w:hAnsi="Raleway" w:cstheme="majorBidi"/>
      <w:b/>
      <w:color w:val="FFFFFF"/>
      <w:spacing w:val="20"/>
      <w:sz w:val="110"/>
      <w:szCs w:val="56"/>
    </w:rPr>
  </w:style>
  <w:style w:type="paragraph" w:customStyle="1" w:styleId="TitelColor2">
    <w:name w:val="TitelColor2"/>
    <w:basedOn w:val="Titel"/>
    <w:rsid w:val="00474C04"/>
    <w:pPr>
      <w:framePr w:wrap="around" w:vAnchor="page" w:hAnchor="page" w:x="852" w:y="11341"/>
      <w:suppressOverlap/>
    </w:pPr>
    <w:rPr>
      <w:color w:val="EA5B0B"/>
      <w:szCs w:val="110"/>
    </w:rPr>
  </w:style>
  <w:style w:type="paragraph" w:customStyle="1" w:styleId="SideTitel">
    <w:name w:val="SideTitel"/>
    <w:basedOn w:val="Normal"/>
    <w:next w:val="SideTitelFed"/>
    <w:rsid w:val="00BC4712"/>
    <w:rPr>
      <w:sz w:val="60"/>
      <w:szCs w:val="60"/>
    </w:rPr>
  </w:style>
  <w:style w:type="paragraph" w:customStyle="1" w:styleId="SideTitelFed">
    <w:name w:val="SideTitelFed"/>
    <w:basedOn w:val="SideTitel"/>
    <w:rsid w:val="00BC4712"/>
    <w:rPr>
      <w:b/>
    </w:rPr>
  </w:style>
  <w:style w:type="paragraph" w:customStyle="1" w:styleId="SideRubrik">
    <w:name w:val="SideRubrik"/>
    <w:basedOn w:val="Normal"/>
    <w:rsid w:val="00BC4712"/>
    <w:pPr>
      <w:spacing w:line="380" w:lineRule="atLeast"/>
    </w:pPr>
    <w:rPr>
      <w:sz w:val="31"/>
      <w:szCs w:val="31"/>
    </w:rPr>
  </w:style>
  <w:style w:type="paragraph" w:customStyle="1" w:styleId="SideTitelHvid">
    <w:name w:val="SideTitelHvid"/>
    <w:basedOn w:val="SideTitel"/>
    <w:next w:val="SideTitelFedHvid"/>
    <w:rsid w:val="003626C4"/>
    <w:rPr>
      <w:color w:val="FFFFFF" w:themeColor="background1"/>
    </w:rPr>
  </w:style>
  <w:style w:type="paragraph" w:customStyle="1" w:styleId="SideTitelFedHvid">
    <w:name w:val="SideTitelFedHvid"/>
    <w:basedOn w:val="SideTitelFed"/>
    <w:rsid w:val="003626C4"/>
    <w:rPr>
      <w:color w:val="FFFFFF" w:themeColor="background1"/>
    </w:rPr>
  </w:style>
  <w:style w:type="paragraph" w:customStyle="1" w:styleId="OverTitel">
    <w:name w:val="OverTitel"/>
    <w:basedOn w:val="Titel"/>
    <w:next w:val="Titel"/>
    <w:rsid w:val="007A51B0"/>
    <w:pPr>
      <w:outlineLvl w:val="9"/>
    </w:pPr>
    <w:rPr>
      <w:rFonts w:ascii="Raleway Thin" w:hAnsi="Raleway Thin"/>
      <w:b w:val="0"/>
      <w:sz w:val="104"/>
      <w:szCs w:val="110"/>
    </w:rPr>
  </w:style>
  <w:style w:type="character" w:styleId="Hyperlink">
    <w:name w:val="Hyperlink"/>
    <w:basedOn w:val="Standardskrifttypeiafsnit"/>
    <w:uiPriority w:val="99"/>
    <w:unhideWhenUsed/>
    <w:rsid w:val="009E72D3"/>
    <w:rPr>
      <w:color w:val="0000FF" w:themeColor="hyperlink"/>
      <w:u w:val="single"/>
    </w:rPr>
  </w:style>
  <w:style w:type="character" w:customStyle="1" w:styleId="Ulstomtale1">
    <w:name w:val="Uløst omtale1"/>
    <w:basedOn w:val="Standardskrifttypeiafsnit"/>
    <w:uiPriority w:val="99"/>
    <w:semiHidden/>
    <w:unhideWhenUsed/>
    <w:rsid w:val="009E72D3"/>
    <w:rPr>
      <w:color w:val="605E5C"/>
      <w:shd w:val="clear" w:color="auto" w:fill="E1DFDD"/>
    </w:rPr>
  </w:style>
  <w:style w:type="paragraph" w:customStyle="1" w:styleId="Bagside">
    <w:name w:val="Bagside"/>
    <w:rsid w:val="005D0003"/>
    <w:pPr>
      <w:spacing w:after="0" w:line="360" w:lineRule="auto"/>
    </w:pPr>
    <w:rPr>
      <w:rFonts w:ascii="Raleway" w:hAnsi="Raleway"/>
      <w:color w:val="FFFFFF" w:themeColor="background1"/>
      <w:sz w:val="18"/>
    </w:rPr>
  </w:style>
  <w:style w:type="character" w:customStyle="1" w:styleId="Overskrift3Tegn">
    <w:name w:val="Overskrift 3 Tegn"/>
    <w:basedOn w:val="Standardskrifttypeiafsnit"/>
    <w:link w:val="Overskrift3"/>
    <w:uiPriority w:val="9"/>
    <w:rsid w:val="00F83D93"/>
    <w:rPr>
      <w:rFonts w:ascii="Raleway" w:eastAsiaTheme="majorEastAsia" w:hAnsi="Raleway" w:cstheme="majorBidi"/>
      <w:b/>
      <w:szCs w:val="24"/>
    </w:rPr>
  </w:style>
  <w:style w:type="paragraph" w:styleId="Undertitel">
    <w:name w:val="Subtitle"/>
    <w:basedOn w:val="Normal"/>
    <w:next w:val="Normal"/>
    <w:link w:val="UndertitelTegn"/>
    <w:uiPriority w:val="11"/>
    <w:rsid w:val="002B34F7"/>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2B34F7"/>
    <w:rPr>
      <w:rFonts w:ascii="Raleway" w:eastAsiaTheme="minorEastAsia" w:hAnsi="Raleway"/>
      <w:color w:val="5A5A5A" w:themeColor="text1" w:themeTint="A5"/>
      <w:spacing w:val="15"/>
    </w:rPr>
  </w:style>
  <w:style w:type="character" w:customStyle="1" w:styleId="Overskrift4Tegn">
    <w:name w:val="Overskrift 4 Tegn"/>
    <w:basedOn w:val="Standardskrifttypeiafsnit"/>
    <w:link w:val="Overskrift4"/>
    <w:uiPriority w:val="9"/>
    <w:semiHidden/>
    <w:rsid w:val="00F83D93"/>
    <w:rPr>
      <w:rFonts w:ascii="Raleway" w:eastAsiaTheme="majorEastAsia" w:hAnsi="Raleway" w:cstheme="majorBidi"/>
      <w:b/>
      <w:iCs/>
      <w:sz w:val="18"/>
    </w:rPr>
  </w:style>
  <w:style w:type="character" w:styleId="Ulstomtale">
    <w:name w:val="Unresolved Mention"/>
    <w:basedOn w:val="Standardskrifttypeiafsnit"/>
    <w:uiPriority w:val="99"/>
    <w:semiHidden/>
    <w:unhideWhenUsed/>
    <w:rsid w:val="00AC2427"/>
    <w:rPr>
      <w:color w:val="605E5C"/>
      <w:shd w:val="clear" w:color="auto" w:fill="E1DFDD"/>
    </w:rPr>
  </w:style>
  <w:style w:type="paragraph" w:styleId="Listeafsnit">
    <w:name w:val="List Paragraph"/>
    <w:basedOn w:val="Normal"/>
    <w:uiPriority w:val="34"/>
    <w:rsid w:val="00AC2427"/>
    <w:pPr>
      <w:spacing w:before="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danish-asl.eu/"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sprogsporet.d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r.dk/ultr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inkusinemaria.dk/2016/03/sprog-er-en-gave-fra-mor-og-far.html" TargetMode="External"/><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hyperlink" Target="https://www.dr.dk/ramasjan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mu.dk/grundskole/dansk-som-andetsprog/sproglig-udvikling/lexin-billedtema" TargetMode="External"/><Relationship Id="rId27" Type="http://schemas.openxmlformats.org/officeDocument/2006/relationships/hyperlink" Target="https://www.haderslev.d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dcfs1\diskabeloner\dynamictemplate\Skabeloner\A4%20Folder.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387A8-6853-4B60-9179-BAF0BFC7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Folder</Template>
  <TotalTime>0</TotalTime>
  <Pages>13</Pages>
  <Words>911</Words>
  <Characters>4685</Characters>
  <Application>Microsoft Office Word</Application>
  <DocSecurity>0</DocSecurity>
  <Lines>212</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Haderslev Kommune</dc:title>
  <dc:subject/>
  <dc:creator>Emily Ladefoged Kristensen</dc:creator>
  <cp:keywords/>
  <dc:description/>
  <cp:lastModifiedBy>Karin Munk Bach</cp:lastModifiedBy>
  <cp:revision>2</cp:revision>
  <cp:lastPrinted>2015-12-09T12:07:00Z</cp:lastPrinted>
  <dcterms:created xsi:type="dcterms:W3CDTF">2025-12-14T14:26:00Z</dcterms:created>
  <dcterms:modified xsi:type="dcterms:W3CDTF">2025-12-14T14:26:00Z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{0C3EAD95-EDE1-4B1F-9E34-3A12418F6370}</vt:lpwstr>
  </property>
</Properties>
</file>